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8BEBD1" w14:textId="77777777" w:rsidR="00E1547A" w:rsidRDefault="00E1547A" w:rsidP="00E1547A"/>
    <w:p w14:paraId="56E26C45" w14:textId="77777777" w:rsidR="00AB17B2" w:rsidRDefault="00AB17B2" w:rsidP="00B01A5D">
      <w:pPr>
        <w:spacing w:line="360" w:lineRule="auto"/>
        <w:rPr>
          <w:sz w:val="40"/>
          <w:szCs w:val="40"/>
        </w:rPr>
      </w:pPr>
    </w:p>
    <w:p w14:paraId="47606783" w14:textId="161678C6" w:rsidR="00B01A5D" w:rsidRPr="003E0C57" w:rsidRDefault="00B01A5D" w:rsidP="00B01A5D">
      <w:pPr>
        <w:spacing w:line="360" w:lineRule="auto"/>
        <w:rPr>
          <w:sz w:val="40"/>
          <w:szCs w:val="40"/>
        </w:rPr>
      </w:pPr>
      <w:r>
        <w:rPr>
          <w:sz w:val="40"/>
          <w:szCs w:val="40"/>
        </w:rPr>
        <w:t xml:space="preserve">Public Health </w:t>
      </w:r>
      <w:r w:rsidR="001871ED">
        <w:rPr>
          <w:sz w:val="40"/>
          <w:szCs w:val="40"/>
        </w:rPr>
        <w:t xml:space="preserve">School </w:t>
      </w:r>
      <w:r>
        <w:rPr>
          <w:sz w:val="40"/>
          <w:szCs w:val="40"/>
        </w:rPr>
        <w:t>Nursing</w:t>
      </w:r>
    </w:p>
    <w:p w14:paraId="586FDB43" w14:textId="43D3F2B0" w:rsidR="00B01A5D" w:rsidRPr="00E075FC" w:rsidRDefault="001871ED" w:rsidP="00B01A5D">
      <w:pPr>
        <w:pStyle w:val="Title"/>
        <w:rPr>
          <w:b w:val="0"/>
          <w:bCs/>
          <w:color w:val="005EB8" w:themeColor="accent1"/>
        </w:rPr>
      </w:pPr>
      <w:r>
        <w:rPr>
          <w:b w:val="0"/>
          <w:bCs/>
          <w:color w:val="005EB8" w:themeColor="accent1"/>
          <w:sz w:val="96"/>
          <w:szCs w:val="72"/>
        </w:rPr>
        <w:t xml:space="preserve">Primary </w:t>
      </w:r>
      <w:r w:rsidR="00B01A5D" w:rsidRPr="00E075FC">
        <w:rPr>
          <w:b w:val="0"/>
          <w:bCs/>
          <w:color w:val="005EB8" w:themeColor="accent1"/>
          <w:sz w:val="96"/>
          <w:szCs w:val="72"/>
        </w:rPr>
        <w:t>Newsletter</w:t>
      </w:r>
    </w:p>
    <w:p w14:paraId="563B8EE7" w14:textId="77777777" w:rsidR="00B01A5D" w:rsidRPr="00E075FC" w:rsidRDefault="00B01A5D" w:rsidP="00AB17B2">
      <w:pPr>
        <w:rPr>
          <w:b/>
          <w:bCs/>
          <w:color w:val="330072" w:themeColor="accent6"/>
          <w:sz w:val="40"/>
          <w:szCs w:val="40"/>
        </w:rPr>
      </w:pPr>
      <w:r w:rsidRPr="00E075FC">
        <w:rPr>
          <w:b/>
          <w:bCs/>
          <w:color w:val="330072" w:themeColor="accent6"/>
          <w:sz w:val="40"/>
          <w:szCs w:val="40"/>
        </w:rPr>
        <w:t>May 2026</w:t>
      </w:r>
    </w:p>
    <w:p w14:paraId="45E60D88" w14:textId="77777777" w:rsidR="00AB17B2" w:rsidRPr="00AB17B2" w:rsidRDefault="00AB17B2" w:rsidP="00AB17B2">
      <w:pPr>
        <w:rPr>
          <w:b/>
          <w:bCs/>
          <w:color w:val="009639" w:themeColor="accent3"/>
          <w:sz w:val="40"/>
          <w:szCs w:val="40"/>
        </w:rPr>
      </w:pPr>
    </w:p>
    <w:sdt>
      <w:sdtPr>
        <w:rPr>
          <w:rFonts w:ascii="Arial" w:eastAsiaTheme="minorHAnsi" w:hAnsi="Arial" w:cstheme="minorBidi"/>
          <w:color w:val="auto"/>
          <w:sz w:val="24"/>
          <w:szCs w:val="24"/>
          <w:lang w:val="en-GB"/>
        </w:rPr>
        <w:id w:val="41737664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5A1FD8A" w14:textId="77777777" w:rsidR="00AB17B2" w:rsidRPr="00E075FC" w:rsidRDefault="00AB17B2">
          <w:pPr>
            <w:pStyle w:val="TOCHeading"/>
            <w:rPr>
              <w:b/>
              <w:bCs/>
              <w:color w:val="005EB8" w:themeColor="accent1"/>
            </w:rPr>
          </w:pPr>
          <w:r w:rsidRPr="00E075FC">
            <w:rPr>
              <w:b/>
              <w:bCs/>
              <w:color w:val="005EB8" w:themeColor="accent1"/>
            </w:rPr>
            <w:t>In this edition…</w:t>
          </w:r>
        </w:p>
        <w:p w14:paraId="737AEF8B" w14:textId="49D60ADA" w:rsidR="00174630" w:rsidRDefault="00AB17B2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1391148" w:history="1">
            <w:r w:rsidR="00174630" w:rsidRPr="00DE228F">
              <w:rPr>
                <w:rStyle w:val="Hyperlink"/>
              </w:rPr>
              <w:t>Welcome to your new-look newsletter</w:t>
            </w:r>
            <w:r w:rsidR="00174630">
              <w:rPr>
                <w:webHidden/>
              </w:rPr>
              <w:tab/>
            </w:r>
            <w:r w:rsidR="00174630">
              <w:rPr>
                <w:webHidden/>
              </w:rPr>
              <w:fldChar w:fldCharType="begin"/>
            </w:r>
            <w:r w:rsidR="00174630">
              <w:rPr>
                <w:webHidden/>
              </w:rPr>
              <w:instrText xml:space="preserve"> PAGEREF _Toc231391148 \h </w:instrText>
            </w:r>
            <w:r w:rsidR="00174630">
              <w:rPr>
                <w:webHidden/>
              </w:rPr>
            </w:r>
            <w:r w:rsidR="00174630">
              <w:rPr>
                <w:webHidden/>
              </w:rPr>
              <w:fldChar w:fldCharType="separate"/>
            </w:r>
            <w:r w:rsidR="00174630">
              <w:rPr>
                <w:webHidden/>
              </w:rPr>
              <w:t>1</w:t>
            </w:r>
            <w:r w:rsidR="00174630">
              <w:rPr>
                <w:webHidden/>
              </w:rPr>
              <w:fldChar w:fldCharType="end"/>
            </w:r>
          </w:hyperlink>
        </w:p>
        <w:p w14:paraId="4E448A67" w14:textId="3309FBD2" w:rsidR="00174630" w:rsidRDefault="00174630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231391149" w:history="1">
            <w:r w:rsidRPr="00DE228F">
              <w:rPr>
                <w:rStyle w:val="Hyperlink"/>
              </w:rPr>
              <w:t>Vaccinations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_Toc231391149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367E6244" w14:textId="40664FBC" w:rsidR="00174630" w:rsidRDefault="00174630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231391150" w:history="1">
            <w:r w:rsidRPr="00DE228F">
              <w:rPr>
                <w:rStyle w:val="Hyperlink"/>
              </w:rPr>
              <w:t>Sleep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_Toc231391150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98CA42B" w14:textId="1A087F71" w:rsidR="00174630" w:rsidRDefault="00174630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231391151" w:history="1">
            <w:r w:rsidRPr="00DE228F">
              <w:rPr>
                <w:rStyle w:val="Hyperlink"/>
              </w:rPr>
              <w:t>Emotional health and wellbeing tip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_Toc231391151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1382DAD1" w14:textId="52A49A9C" w:rsidR="00174630" w:rsidRDefault="00174630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231391152" w:history="1">
            <w:r w:rsidRPr="00DE228F">
              <w:rPr>
                <w:rStyle w:val="Hyperlink"/>
              </w:rPr>
              <w:t>Support with toilet training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_Toc231391152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1E114B8F" w14:textId="2930141B" w:rsidR="00174630" w:rsidRDefault="00174630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231391153" w:history="1">
            <w:r w:rsidRPr="00DE228F">
              <w:rPr>
                <w:rStyle w:val="Hyperlink"/>
              </w:rPr>
              <w:t>Chat Health Parent Line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_Toc231391153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188C794E" w14:textId="30833CBE" w:rsidR="00174630" w:rsidRDefault="00174630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231391154" w:history="1">
            <w:r w:rsidRPr="00DE228F">
              <w:rPr>
                <w:rStyle w:val="Hyperlink"/>
              </w:rPr>
              <w:t>Want to know more about us?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_Toc231391154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481A60E3" w14:textId="60165C55" w:rsidR="00AB17B2" w:rsidRPr="00BA031D" w:rsidRDefault="00AB17B2" w:rsidP="00AB17B2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  <w:r w:rsidR="00BA031D">
            <w:rPr>
              <w:b/>
              <w:bCs/>
              <w:noProof/>
            </w:rPr>
            <w:t xml:space="preserve"> </w:t>
          </w:r>
        </w:p>
      </w:sdtContent>
    </w:sdt>
    <w:p w14:paraId="4C0C5D62" w14:textId="3CB0C81C" w:rsidR="00890920" w:rsidRDefault="001F1699" w:rsidP="00BA031D">
      <w:pPr>
        <w:pStyle w:val="Heading1"/>
        <w:rPr>
          <w:color w:val="005EB8" w:themeColor="accent1"/>
        </w:rPr>
      </w:pPr>
      <w:bookmarkStart w:id="0" w:name="_Toc231391148"/>
      <w:r>
        <w:rPr>
          <w:color w:val="005EB8" w:themeColor="accent1"/>
        </w:rPr>
        <w:t xml:space="preserve">Welcome to your </w:t>
      </w:r>
      <w:r w:rsidR="004C7AFB">
        <w:rPr>
          <w:color w:val="005EB8" w:themeColor="accent1"/>
        </w:rPr>
        <w:t xml:space="preserve">new-look </w:t>
      </w:r>
      <w:r w:rsidR="001871ED">
        <w:rPr>
          <w:color w:val="005EB8" w:themeColor="accent1"/>
        </w:rPr>
        <w:t>n</w:t>
      </w:r>
      <w:r w:rsidR="004C7AFB">
        <w:rPr>
          <w:color w:val="005EB8" w:themeColor="accent1"/>
        </w:rPr>
        <w:t>ewsletter</w:t>
      </w:r>
      <w:bookmarkEnd w:id="0"/>
    </w:p>
    <w:p w14:paraId="6D9A23BA" w14:textId="646889DE" w:rsidR="001F1699" w:rsidRDefault="004C7AFB" w:rsidP="003E286E">
      <w:r>
        <w:t>This</w:t>
      </w:r>
      <w:r w:rsidR="003E286E" w:rsidRPr="003E286E">
        <w:t xml:space="preserve"> newsletter </w:t>
      </w:r>
      <w:r w:rsidR="0036780F">
        <w:t>is</w:t>
      </w:r>
      <w:r w:rsidR="003E286E" w:rsidRPr="003E286E">
        <w:t xml:space="preserve"> a way </w:t>
      </w:r>
      <w:r w:rsidR="0036780F">
        <w:t>for the school nursing team</w:t>
      </w:r>
      <w:r w:rsidR="003E286E" w:rsidRPr="003E286E">
        <w:t xml:space="preserve"> to stay connected with parents, carers, and our wider school community. </w:t>
      </w:r>
    </w:p>
    <w:p w14:paraId="7EC974D1" w14:textId="77777777" w:rsidR="001F1699" w:rsidRDefault="001F1699" w:rsidP="003E286E"/>
    <w:p w14:paraId="5B4F08FD" w14:textId="4D598829" w:rsidR="003E286E" w:rsidRPr="003E286E" w:rsidRDefault="003E286E" w:rsidP="003E286E">
      <w:r w:rsidRPr="003E286E">
        <w:t>Our aim is to share helpful health information, seasonal advice, updates on school health initiatives, and guidance to support the wellbeing of all children</w:t>
      </w:r>
      <w:r>
        <w:t xml:space="preserve"> </w:t>
      </w:r>
      <w:r w:rsidRPr="003E286E">
        <w:t>in our care</w:t>
      </w:r>
      <w:r>
        <w:t>.</w:t>
      </w:r>
    </w:p>
    <w:p w14:paraId="367C1157" w14:textId="15667404" w:rsidR="00BA031D" w:rsidRPr="00BA031D" w:rsidRDefault="004F28B7" w:rsidP="00BA031D">
      <w:pPr>
        <w:pStyle w:val="Heading1"/>
        <w:rPr>
          <w:color w:val="005EB8" w:themeColor="accent1"/>
        </w:rPr>
      </w:pPr>
      <w:bookmarkStart w:id="1" w:name="_Toc231391149"/>
      <w:r w:rsidRPr="00BA031D"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18FF5420" wp14:editId="7B86B99F">
            <wp:simplePos x="0" y="0"/>
            <wp:positionH relativeFrom="margin">
              <wp:posOffset>5092700</wp:posOffset>
            </wp:positionH>
            <wp:positionV relativeFrom="paragraph">
              <wp:posOffset>387985</wp:posOffset>
            </wp:positionV>
            <wp:extent cx="1391285" cy="1391285"/>
            <wp:effectExtent l="0" t="0" r="0" b="0"/>
            <wp:wrapSquare wrapText="bothSides"/>
            <wp:docPr id="1024215616" name="Picture 1" descr="A cartoon of a doctor giving a child a sh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15616" name="Picture 1" descr="A cartoon of a doctor giving a child a sho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285" cy="139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031D">
        <w:rPr>
          <w:color w:val="005EB8" w:themeColor="accent1"/>
        </w:rPr>
        <w:t>Vaccinations</w:t>
      </w:r>
      <w:bookmarkEnd w:id="1"/>
      <w:r w:rsidR="00BA031D">
        <w:rPr>
          <w:color w:val="005EB8" w:themeColor="accent1"/>
        </w:rPr>
        <w:t xml:space="preserve"> </w:t>
      </w:r>
    </w:p>
    <w:p w14:paraId="0FE5C90E" w14:textId="7F770E24" w:rsidR="0036780F" w:rsidRDefault="00BA031D" w:rsidP="00BA031D">
      <w:pPr>
        <w:rPr>
          <w:rFonts w:cs="Arial"/>
        </w:rPr>
      </w:pPr>
      <w:r w:rsidRPr="00250A55">
        <w:rPr>
          <w:rFonts w:cs="Arial"/>
        </w:rPr>
        <w:t>Vaccination</w:t>
      </w:r>
      <w:r w:rsidR="00890920">
        <w:rPr>
          <w:rFonts w:cs="Arial"/>
        </w:rPr>
        <w:t>s</w:t>
      </w:r>
      <w:r w:rsidRPr="00250A55">
        <w:rPr>
          <w:rFonts w:cs="Arial"/>
        </w:rPr>
        <w:t xml:space="preserve"> prevent millions of deaths worldwide and is the most important thing when it comes to protecting children’s health. </w:t>
      </w:r>
    </w:p>
    <w:p w14:paraId="3CB0CF6C" w14:textId="77777777" w:rsidR="0036780F" w:rsidRDefault="0036780F" w:rsidP="00BA031D">
      <w:pPr>
        <w:rPr>
          <w:rFonts w:cs="Arial"/>
        </w:rPr>
      </w:pPr>
    </w:p>
    <w:p w14:paraId="1287E0C3" w14:textId="77777777" w:rsidR="004F28B7" w:rsidRDefault="00BA031D" w:rsidP="00BA031D">
      <w:pPr>
        <w:rPr>
          <w:rFonts w:cs="Arial"/>
        </w:rPr>
      </w:pPr>
      <w:r w:rsidRPr="00250A55">
        <w:rPr>
          <w:rFonts w:cs="Arial"/>
        </w:rPr>
        <w:lastRenderedPageBreak/>
        <w:t xml:space="preserve">Measle and </w:t>
      </w:r>
      <w:r w:rsidR="0036780F">
        <w:rPr>
          <w:rFonts w:cs="Arial"/>
        </w:rPr>
        <w:t>m</w:t>
      </w:r>
      <w:r w:rsidRPr="00250A55">
        <w:rPr>
          <w:rFonts w:cs="Arial"/>
        </w:rPr>
        <w:t>umps has started to reappear in England and vaccinating your child when due is important</w:t>
      </w:r>
      <w:r w:rsidR="0036780F">
        <w:rPr>
          <w:rFonts w:cs="Arial"/>
        </w:rPr>
        <w:t xml:space="preserve">. </w:t>
      </w:r>
      <w:proofErr w:type="gramStart"/>
      <w:r w:rsidR="0036780F">
        <w:rPr>
          <w:rFonts w:cs="Arial"/>
        </w:rPr>
        <w:t>H</w:t>
      </w:r>
      <w:r w:rsidRPr="00250A55">
        <w:rPr>
          <w:rFonts w:cs="Arial"/>
        </w:rPr>
        <w:t>owever</w:t>
      </w:r>
      <w:proofErr w:type="gramEnd"/>
      <w:r w:rsidRPr="00250A55">
        <w:rPr>
          <w:rFonts w:cs="Arial"/>
        </w:rPr>
        <w:t xml:space="preserve"> if </w:t>
      </w:r>
      <w:r w:rsidR="0036780F">
        <w:rPr>
          <w:rFonts w:cs="Arial"/>
        </w:rPr>
        <w:t>you miss a</w:t>
      </w:r>
      <w:r w:rsidR="00E23AFE">
        <w:rPr>
          <w:rFonts w:cs="Arial"/>
        </w:rPr>
        <w:t xml:space="preserve"> vaccination, you </w:t>
      </w:r>
      <w:r w:rsidRPr="00250A55">
        <w:rPr>
          <w:rFonts w:cs="Arial"/>
        </w:rPr>
        <w:t xml:space="preserve">can still </w:t>
      </w:r>
      <w:r w:rsidR="00E23AFE">
        <w:rPr>
          <w:rFonts w:cs="Arial"/>
        </w:rPr>
        <w:t xml:space="preserve">catch-up. </w:t>
      </w:r>
    </w:p>
    <w:p w14:paraId="5BB2CB8A" w14:textId="51991A93" w:rsidR="00E23AFE" w:rsidRDefault="00E23AFE" w:rsidP="00BA031D">
      <w:pPr>
        <w:rPr>
          <w:rFonts w:cs="Arial"/>
        </w:rPr>
      </w:pPr>
      <w:r>
        <w:rPr>
          <w:rFonts w:cs="Arial"/>
        </w:rPr>
        <w:t>Talk</w:t>
      </w:r>
      <w:r w:rsidR="00BA031D" w:rsidRPr="00250A55">
        <w:rPr>
          <w:rFonts w:cs="Arial"/>
        </w:rPr>
        <w:t xml:space="preserve"> with you</w:t>
      </w:r>
      <w:r w:rsidR="00890920">
        <w:rPr>
          <w:rFonts w:cs="Arial"/>
        </w:rPr>
        <w:t>r</w:t>
      </w:r>
      <w:r w:rsidR="00BA031D" w:rsidRPr="00250A55">
        <w:rPr>
          <w:rFonts w:cs="Arial"/>
        </w:rPr>
        <w:t xml:space="preserve"> GP</w:t>
      </w:r>
      <w:r>
        <w:rPr>
          <w:rFonts w:cs="Arial"/>
        </w:rPr>
        <w:t>,</w:t>
      </w:r>
      <w:r w:rsidR="00BA031D" w:rsidRPr="00250A55">
        <w:rPr>
          <w:rFonts w:cs="Arial"/>
        </w:rPr>
        <w:t xml:space="preserve"> health care provider </w:t>
      </w:r>
      <w:r>
        <w:rPr>
          <w:rFonts w:cs="Arial"/>
        </w:rPr>
        <w:t>or go to ou</w:t>
      </w:r>
      <w:r w:rsidR="004F28B7">
        <w:rPr>
          <w:rFonts w:cs="Arial"/>
        </w:rPr>
        <w:t xml:space="preserve">r </w:t>
      </w:r>
      <w:hyperlink r:id="rId12" w:history="1">
        <w:r w:rsidR="001A35A8" w:rsidRPr="001A35A8">
          <w:rPr>
            <w:rStyle w:val="Hyperlink"/>
            <w:rFonts w:cs="Arial"/>
          </w:rPr>
          <w:t xml:space="preserve">East of England </w:t>
        </w:r>
        <w:r w:rsidR="004F28B7" w:rsidRPr="001A35A8">
          <w:rPr>
            <w:rStyle w:val="Hyperlink"/>
            <w:rFonts w:cs="Arial"/>
          </w:rPr>
          <w:t>Community and School-Aged Immunisation Service webpage.</w:t>
        </w:r>
      </w:hyperlink>
    </w:p>
    <w:p w14:paraId="58535CBD" w14:textId="77777777" w:rsidR="003F6AC8" w:rsidRDefault="003F6AC8" w:rsidP="00BA031D">
      <w:pPr>
        <w:rPr>
          <w:rFonts w:cs="Arial"/>
        </w:rPr>
      </w:pPr>
    </w:p>
    <w:p w14:paraId="75AA3C7C" w14:textId="652CC7A5" w:rsidR="00890920" w:rsidRPr="00A832C7" w:rsidRDefault="00BA031D" w:rsidP="00890920">
      <w:pPr>
        <w:rPr>
          <w:rFonts w:cs="Arial"/>
        </w:rPr>
      </w:pPr>
      <w:r w:rsidRPr="00250A55">
        <w:rPr>
          <w:rFonts w:cs="Arial"/>
        </w:rPr>
        <w:t xml:space="preserve">All vaccinations are thoroughly tested and there are very few people </w:t>
      </w:r>
      <w:r w:rsidR="00250A55">
        <w:rPr>
          <w:rFonts w:cs="Arial"/>
        </w:rPr>
        <w:t>unable to</w:t>
      </w:r>
      <w:r w:rsidRPr="00250A55">
        <w:rPr>
          <w:rFonts w:cs="Arial"/>
        </w:rPr>
        <w:t xml:space="preserve"> have them. If you want more information the school health team can also advise.</w:t>
      </w:r>
      <w:r w:rsidRPr="00250A55">
        <w:rPr>
          <w:rFonts w:ascii="Times New Roman" w:hAnsi="Times New Roman" w:cs="Times New Roman"/>
          <w:noProof/>
        </w:rPr>
        <w:t xml:space="preserve"> </w:t>
      </w:r>
    </w:p>
    <w:p w14:paraId="75C69FA9" w14:textId="1EDF666C" w:rsidR="00890920" w:rsidRPr="00B5690F" w:rsidRDefault="00890920" w:rsidP="001871ED">
      <w:pPr>
        <w:pStyle w:val="Heading1"/>
        <w:rPr>
          <w:color w:val="005EB8" w:themeColor="accent1"/>
        </w:rPr>
      </w:pPr>
      <w:bookmarkStart w:id="2" w:name="_Toc231391150"/>
      <w:r w:rsidRPr="00B5690F">
        <w:rPr>
          <w:color w:val="005EB8" w:themeColor="accent1"/>
        </w:rPr>
        <w:t>Sleep</w:t>
      </w:r>
      <w:bookmarkEnd w:id="2"/>
    </w:p>
    <w:p w14:paraId="73D7896D" w14:textId="1034AD82" w:rsidR="00890920" w:rsidRPr="00890920" w:rsidRDefault="00890920" w:rsidP="00890920">
      <w:pPr>
        <w:rPr>
          <w:rFonts w:cs="Arial"/>
        </w:rPr>
      </w:pPr>
      <w:r w:rsidRPr="00890920">
        <w:rPr>
          <w:rFonts w:cs="Arial"/>
        </w:rPr>
        <w:t> Children should be sleeping 9-11 hours a night. Here are a few tips to help with good sleep:</w:t>
      </w:r>
    </w:p>
    <w:p w14:paraId="7ADBFDDF" w14:textId="77777777" w:rsidR="00890920" w:rsidRDefault="00890920" w:rsidP="00890920">
      <w:pPr>
        <w:rPr>
          <w:rFonts w:cs="Arial"/>
          <w:b/>
          <w:bCs/>
        </w:rPr>
      </w:pPr>
    </w:p>
    <w:p w14:paraId="2EC00EBD" w14:textId="514FBB94" w:rsidR="00890920" w:rsidRPr="00890920" w:rsidRDefault="00890920" w:rsidP="00890920">
      <w:pPr>
        <w:rPr>
          <w:rFonts w:cs="Arial"/>
          <w:b/>
          <w:bCs/>
        </w:rPr>
      </w:pPr>
      <w:r w:rsidRPr="00890920">
        <w:rPr>
          <w:rFonts w:cs="Arial"/>
          <w:b/>
          <w:bCs/>
        </w:rPr>
        <w:t>Bedtime routine: follow a pattern to help prepare for sleep.</w:t>
      </w:r>
    </w:p>
    <w:p w14:paraId="1902311E" w14:textId="20FB0A8C" w:rsidR="00890920" w:rsidRPr="00890920" w:rsidRDefault="00890920" w:rsidP="004F28B7">
      <w:pPr>
        <w:pStyle w:val="ListParagraph"/>
        <w:numPr>
          <w:ilvl w:val="0"/>
          <w:numId w:val="1"/>
        </w:numPr>
        <w:rPr>
          <w:rFonts w:cs="Arial"/>
        </w:rPr>
      </w:pPr>
      <w:r w:rsidRPr="00890920">
        <w:rPr>
          <w:rFonts w:cs="Arial"/>
        </w:rPr>
        <w:t>Calm play time.</w:t>
      </w:r>
    </w:p>
    <w:p w14:paraId="0423182E" w14:textId="59D06769" w:rsidR="00890920" w:rsidRPr="00890920" w:rsidRDefault="00890920" w:rsidP="004F28B7">
      <w:pPr>
        <w:pStyle w:val="ListParagraph"/>
        <w:numPr>
          <w:ilvl w:val="0"/>
          <w:numId w:val="1"/>
        </w:numPr>
        <w:rPr>
          <w:rFonts w:cs="Arial"/>
        </w:rPr>
      </w:pPr>
      <w:r w:rsidRPr="00890920">
        <w:rPr>
          <w:rFonts w:cs="Arial"/>
        </w:rPr>
        <w:t>Bath</w:t>
      </w:r>
      <w:r>
        <w:rPr>
          <w:rFonts w:cs="Arial"/>
        </w:rPr>
        <w:t>ing</w:t>
      </w:r>
      <w:r w:rsidRPr="00890920">
        <w:rPr>
          <w:rFonts w:cs="Arial"/>
        </w:rPr>
        <w:t xml:space="preserve"> and cleaning teeth. </w:t>
      </w:r>
    </w:p>
    <w:p w14:paraId="7EECBB0A" w14:textId="3E098527" w:rsidR="00890920" w:rsidRDefault="00890920" w:rsidP="00890920">
      <w:pPr>
        <w:pStyle w:val="ListParagraph"/>
        <w:numPr>
          <w:ilvl w:val="0"/>
          <w:numId w:val="1"/>
        </w:numPr>
        <w:rPr>
          <w:rFonts w:cs="Arial"/>
        </w:rPr>
      </w:pPr>
      <w:r w:rsidRPr="00890920">
        <w:rPr>
          <w:rFonts w:cs="Arial"/>
        </w:rPr>
        <w:t xml:space="preserve">Books and/or listening to </w:t>
      </w:r>
      <w:r>
        <w:rPr>
          <w:rFonts w:cs="Arial"/>
        </w:rPr>
        <w:t>soothing</w:t>
      </w:r>
      <w:r w:rsidRPr="00890920">
        <w:rPr>
          <w:rFonts w:cs="Arial"/>
        </w:rPr>
        <w:t xml:space="preserve"> music.</w:t>
      </w:r>
    </w:p>
    <w:p w14:paraId="6983D90E" w14:textId="64A73D6F" w:rsidR="00890920" w:rsidRPr="00890920" w:rsidRDefault="00890920" w:rsidP="00890920">
      <w:pPr>
        <w:rPr>
          <w:rFonts w:cs="Arial"/>
        </w:rPr>
      </w:pPr>
      <w:r w:rsidRPr="00890920">
        <w:rPr>
          <w:rFonts w:cs="Arial"/>
        </w:rPr>
        <w:t xml:space="preserve">Make sure the </w:t>
      </w:r>
      <w:r w:rsidRPr="00890920">
        <w:rPr>
          <w:rFonts w:cs="Arial"/>
          <w:b/>
          <w:bCs/>
        </w:rPr>
        <w:t>environment</w:t>
      </w:r>
      <w:r w:rsidRPr="00890920">
        <w:rPr>
          <w:rFonts w:cs="Arial"/>
        </w:rPr>
        <w:t xml:space="preserve"> is cool, quiet and dark, with a comfortable bed and bedding. </w:t>
      </w:r>
    </w:p>
    <w:p w14:paraId="08390514" w14:textId="5381C64F" w:rsidR="00890920" w:rsidRDefault="00890920" w:rsidP="00890920">
      <w:pPr>
        <w:rPr>
          <w:rFonts w:cs="Arial"/>
        </w:rPr>
      </w:pPr>
      <w:r w:rsidRPr="00890920">
        <w:rPr>
          <w:rFonts w:cs="Arial"/>
          <w:b/>
          <w:bCs/>
        </w:rPr>
        <w:t xml:space="preserve">Mindfulness, relaxation and exercise </w:t>
      </w:r>
      <w:r w:rsidRPr="00890920">
        <w:rPr>
          <w:rFonts w:cs="Arial"/>
        </w:rPr>
        <w:t>will all contribute to better mental health and quality sleep</w:t>
      </w:r>
      <w:r>
        <w:rPr>
          <w:rFonts w:cs="Arial"/>
        </w:rPr>
        <w:t>.</w:t>
      </w:r>
      <w:r w:rsidRPr="00890920">
        <w:rPr>
          <w:rFonts w:cs="Arial"/>
        </w:rPr>
        <w:t xml:space="preserve"> </w:t>
      </w:r>
    </w:p>
    <w:p w14:paraId="35DED63B" w14:textId="77777777" w:rsidR="004F28B7" w:rsidRDefault="004F28B7" w:rsidP="00890920">
      <w:pPr>
        <w:rPr>
          <w:rFonts w:cs="Arial"/>
        </w:rPr>
      </w:pPr>
    </w:p>
    <w:p w14:paraId="16541B8F" w14:textId="2E7F3934" w:rsidR="00BA031D" w:rsidRDefault="004F28B7" w:rsidP="00BA031D">
      <w:r>
        <w:rPr>
          <w:rFonts w:cs="Arial"/>
        </w:rPr>
        <w:t xml:space="preserve">For more information go to </w:t>
      </w:r>
      <w:hyperlink r:id="rId13" w:history="1">
        <w:r w:rsidR="003E286E" w:rsidRPr="003E286E">
          <w:rPr>
            <w:rStyle w:val="Hyperlink"/>
            <w:rFonts w:cs="Arial"/>
          </w:rPr>
          <w:t>The Sleep Council</w:t>
        </w:r>
      </w:hyperlink>
      <w:r>
        <w:t xml:space="preserve"> or </w:t>
      </w:r>
      <w:hyperlink r:id="rId14" w:history="1">
        <w:r w:rsidRPr="004F28B7">
          <w:rPr>
            <w:rStyle w:val="Hyperlink"/>
          </w:rPr>
          <w:t>Health for Kids websites.</w:t>
        </w:r>
      </w:hyperlink>
    </w:p>
    <w:p w14:paraId="41BC4F22" w14:textId="77777777" w:rsidR="001C38E0" w:rsidRDefault="001C38E0" w:rsidP="00DA4B7B">
      <w:pPr>
        <w:rPr>
          <w:rFonts w:cs="Arial"/>
          <w:b/>
          <w:bCs/>
          <w:u w:val="single"/>
        </w:rPr>
      </w:pPr>
    </w:p>
    <w:p w14:paraId="653DE250" w14:textId="6992D87A" w:rsidR="001C38E0" w:rsidRDefault="00DA4B7B" w:rsidP="001871ED">
      <w:pPr>
        <w:pStyle w:val="Heading1"/>
      </w:pPr>
      <w:bookmarkStart w:id="3" w:name="_Toc231391151"/>
      <w:r w:rsidRPr="00B5690F">
        <w:rPr>
          <w:color w:val="005EB8" w:themeColor="accent1"/>
        </w:rPr>
        <w:t>Emotional health and wellbeing tip</w:t>
      </w:r>
      <w:bookmarkEnd w:id="3"/>
    </w:p>
    <w:p w14:paraId="1E2A6B09" w14:textId="15D69C7B" w:rsidR="00DA4B7B" w:rsidRPr="00DA4B7B" w:rsidRDefault="00DA4B7B" w:rsidP="00DA4B7B">
      <w:pPr>
        <w:rPr>
          <w:rFonts w:cs="Arial"/>
          <w:sz w:val="44"/>
          <w:szCs w:val="44"/>
        </w:rPr>
      </w:pPr>
      <w:r w:rsidRPr="00DA4B7B">
        <w:rPr>
          <w:rFonts w:cs="Arial"/>
        </w:rPr>
        <w:t>Have a go at making a well-being box. This will have all the things that help when things are difficult.</w:t>
      </w:r>
    </w:p>
    <w:p w14:paraId="13AD56F4" w14:textId="77777777" w:rsidR="00EE27C9" w:rsidRDefault="00EE27C9" w:rsidP="00DA4B7B">
      <w:pPr>
        <w:rPr>
          <w:rFonts w:cs="Arial"/>
        </w:rPr>
      </w:pPr>
    </w:p>
    <w:p w14:paraId="2C818059" w14:textId="77777777" w:rsidR="006B43FC" w:rsidRDefault="00DA4B7B" w:rsidP="00DA4B7B">
      <w:pPr>
        <w:rPr>
          <w:rFonts w:cs="Arial"/>
        </w:rPr>
      </w:pPr>
      <w:r w:rsidRPr="00DA4B7B">
        <w:rPr>
          <w:rFonts w:cs="Arial"/>
        </w:rPr>
        <w:t>Have a chat about what might help.</w:t>
      </w:r>
      <w:r w:rsidR="00EE27C9">
        <w:rPr>
          <w:rFonts w:cs="Arial"/>
        </w:rPr>
        <w:t xml:space="preserve"> </w:t>
      </w:r>
    </w:p>
    <w:p w14:paraId="62746A35" w14:textId="77777777" w:rsidR="006B43FC" w:rsidRDefault="006B43FC" w:rsidP="00DA4B7B">
      <w:pPr>
        <w:rPr>
          <w:rFonts w:cs="Arial"/>
        </w:rPr>
      </w:pPr>
    </w:p>
    <w:p w14:paraId="22528961" w14:textId="77777777" w:rsidR="00502089" w:rsidRDefault="00DA4B7B" w:rsidP="00DA4B7B">
      <w:pPr>
        <w:rPr>
          <w:rFonts w:cs="Arial"/>
        </w:rPr>
      </w:pPr>
      <w:r w:rsidRPr="00DA4B7B">
        <w:rPr>
          <w:rFonts w:cs="Arial"/>
        </w:rPr>
        <w:t>Things that make us feel safe and happy are good</w:t>
      </w:r>
      <w:r w:rsidR="009B6871">
        <w:rPr>
          <w:rFonts w:cs="Arial"/>
        </w:rPr>
        <w:t xml:space="preserve"> - </w:t>
      </w:r>
      <w:r w:rsidRPr="00DA4B7B">
        <w:rPr>
          <w:rFonts w:cs="Arial"/>
        </w:rPr>
        <w:t>Photos, keepsakes from trips, favourite teddy or toy.</w:t>
      </w:r>
      <w:r w:rsidR="009B6871">
        <w:rPr>
          <w:rFonts w:cs="Arial"/>
        </w:rPr>
        <w:t xml:space="preserve"> </w:t>
      </w:r>
      <w:r w:rsidRPr="00DA4B7B">
        <w:rPr>
          <w:rFonts w:cs="Arial"/>
        </w:rPr>
        <w:t>Items that make us feel calm, like a squeeze ball, a note pad to colour or write things down.</w:t>
      </w:r>
    </w:p>
    <w:p w14:paraId="1C9C04F8" w14:textId="77777777" w:rsidR="00502089" w:rsidRDefault="00502089" w:rsidP="00DA4B7B">
      <w:pPr>
        <w:rPr>
          <w:rFonts w:cs="Arial"/>
        </w:rPr>
      </w:pPr>
    </w:p>
    <w:p w14:paraId="40F12796" w14:textId="536D211C" w:rsidR="00DA4B7B" w:rsidRPr="00DA4B7B" w:rsidRDefault="00DA4B7B" w:rsidP="00DA4B7B">
      <w:pPr>
        <w:rPr>
          <w:rFonts w:cs="Arial"/>
        </w:rPr>
      </w:pPr>
      <w:r w:rsidRPr="00DA4B7B">
        <w:rPr>
          <w:rFonts w:cs="Arial"/>
        </w:rPr>
        <w:t>Give it a go!</w:t>
      </w:r>
    </w:p>
    <w:p w14:paraId="0FA0EE73" w14:textId="77777777" w:rsidR="00EE27C9" w:rsidRDefault="00EE27C9" w:rsidP="00DA4B7B">
      <w:pPr>
        <w:rPr>
          <w:rFonts w:cs="Arial"/>
        </w:rPr>
      </w:pPr>
    </w:p>
    <w:p w14:paraId="7E88871F" w14:textId="6EF38778" w:rsidR="00DA4B7B" w:rsidRDefault="00DA4B7B" w:rsidP="00DA4B7B">
      <w:pPr>
        <w:rPr>
          <w:rFonts w:cs="Arial"/>
        </w:rPr>
      </w:pPr>
      <w:hyperlink r:id="rId15" w:history="1">
        <w:r w:rsidRPr="00DA4B7B">
          <w:rPr>
            <w:rStyle w:val="Hyperlink"/>
            <w:rFonts w:cs="Arial"/>
          </w:rPr>
          <w:t>Make a wellbeing box | NSPCC</w:t>
        </w:r>
      </w:hyperlink>
    </w:p>
    <w:p w14:paraId="04618123" w14:textId="77777777" w:rsidR="00502089" w:rsidRDefault="00502089" w:rsidP="00DA4B7B">
      <w:pPr>
        <w:rPr>
          <w:rFonts w:cs="Arial"/>
        </w:rPr>
      </w:pPr>
    </w:p>
    <w:p w14:paraId="474A7139" w14:textId="19C6F28D" w:rsidR="00502089" w:rsidRPr="00DA4B7B" w:rsidRDefault="00502089" w:rsidP="00DA4B7B">
      <w:pPr>
        <w:rPr>
          <w:rFonts w:cs="Arial"/>
        </w:rPr>
      </w:pPr>
      <w:r w:rsidRPr="00502089">
        <w:rPr>
          <w:rFonts w:cs="Arial"/>
        </w:rPr>
        <w:t xml:space="preserve">Please see below our </w:t>
      </w:r>
      <w:hyperlink r:id="rId16" w:history="1">
        <w:r w:rsidRPr="00502089">
          <w:rPr>
            <w:rStyle w:val="Hyperlink"/>
            <w:rFonts w:cs="Arial"/>
          </w:rPr>
          <w:t>Children’s Wellbeing Practitioner workshops</w:t>
        </w:r>
      </w:hyperlink>
      <w:r w:rsidRPr="00502089">
        <w:rPr>
          <w:rFonts w:cs="Arial"/>
        </w:rPr>
        <w:t>, where you can get advice and support on your child’s emotional health,  returning to school, and more.</w:t>
      </w:r>
    </w:p>
    <w:p w14:paraId="795AA633" w14:textId="1697F2D2" w:rsidR="004F28B7" w:rsidRPr="00BA031D" w:rsidRDefault="00DA4B7B" w:rsidP="00BA031D">
      <w:pPr>
        <w:rPr>
          <w:rFonts w:cs="Arial"/>
        </w:rPr>
      </w:pPr>
      <w:r w:rsidRPr="00DA4B7B">
        <w:rPr>
          <w:rFonts w:cs="Arial"/>
        </w:rPr>
        <w:t> </w:t>
      </w:r>
    </w:p>
    <w:p w14:paraId="5144E1C2" w14:textId="066B0529" w:rsidR="00B01A5D" w:rsidRPr="00E075FC" w:rsidRDefault="004F28B7" w:rsidP="00B01A5D">
      <w:pPr>
        <w:pStyle w:val="Heading1"/>
        <w:rPr>
          <w:color w:val="005EB8" w:themeColor="accent1"/>
        </w:rPr>
      </w:pPr>
      <w:bookmarkStart w:id="4" w:name="_Toc231391152"/>
      <w:r w:rsidRPr="00250A55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1" behindDoc="1" locked="0" layoutInCell="1" allowOverlap="1" wp14:anchorId="296B91A1" wp14:editId="7C2AF222">
            <wp:simplePos x="0" y="0"/>
            <wp:positionH relativeFrom="column">
              <wp:posOffset>5295900</wp:posOffset>
            </wp:positionH>
            <wp:positionV relativeFrom="paragraph">
              <wp:posOffset>227965</wp:posOffset>
            </wp:positionV>
            <wp:extent cx="1073150" cy="1073150"/>
            <wp:effectExtent l="0" t="0" r="0" b="0"/>
            <wp:wrapSquare wrapText="bothSides"/>
            <wp:docPr id="4" name="Picture 2" descr="A cartoon of a child sitting on a toilet&#10;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A cartoon of a child sitting on a toilet&#10;&#10;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107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031D">
        <w:rPr>
          <w:color w:val="005EB8" w:themeColor="accent1"/>
        </w:rPr>
        <w:t>Support with toilet training</w:t>
      </w:r>
      <w:bookmarkEnd w:id="4"/>
      <w:r w:rsidR="00BA031D">
        <w:rPr>
          <w:color w:val="005EB8" w:themeColor="accent1"/>
        </w:rPr>
        <w:t xml:space="preserve"> </w:t>
      </w:r>
    </w:p>
    <w:p w14:paraId="3D0E2F25" w14:textId="67EBE449" w:rsidR="00BA031D" w:rsidRPr="00250A55" w:rsidRDefault="00BA031D" w:rsidP="00BA031D">
      <w:pPr>
        <w:rPr>
          <w:rFonts w:cs="Arial"/>
        </w:rPr>
      </w:pPr>
      <w:r w:rsidRPr="00250A55">
        <w:rPr>
          <w:rFonts w:cs="Arial"/>
        </w:rPr>
        <w:t xml:space="preserve">If you need support with getting your child dry, please see </w:t>
      </w:r>
      <w:hyperlink r:id="rId18" w:history="1">
        <w:r w:rsidRPr="009657D0">
          <w:rPr>
            <w:rStyle w:val="Hyperlink"/>
            <w:rFonts w:cs="Arial"/>
          </w:rPr>
          <w:t>The Children’s Bladder and Bowel charity (ERIC)</w:t>
        </w:r>
      </w:hyperlink>
      <w:r w:rsidRPr="00250A55">
        <w:rPr>
          <w:rFonts w:cs="Arial"/>
        </w:rPr>
        <w:t> </w:t>
      </w:r>
      <w:r w:rsidR="004F28B7" w:rsidRPr="009657D0">
        <w:rPr>
          <w:rFonts w:cs="Arial"/>
        </w:rPr>
        <w:t xml:space="preserve">or </w:t>
      </w:r>
      <w:hyperlink r:id="rId19" w:history="1">
        <w:r w:rsidRPr="009657D0">
          <w:rPr>
            <w:rStyle w:val="Hyperlink"/>
            <w:rFonts w:cs="Arial"/>
          </w:rPr>
          <w:t>Bladder and Bowel UK</w:t>
        </w:r>
        <w:r w:rsidRPr="00250A55">
          <w:rPr>
            <w:rStyle w:val="Hyperlink"/>
            <w:rFonts w:cs="Arial"/>
          </w:rPr>
          <w:t> </w:t>
        </w:r>
      </w:hyperlink>
    </w:p>
    <w:p w14:paraId="001C26BE" w14:textId="77777777" w:rsidR="008416AE" w:rsidRDefault="008416AE" w:rsidP="00921784">
      <w:pPr>
        <w:tabs>
          <w:tab w:val="left" w:pos="7391"/>
        </w:tabs>
        <w:rPr>
          <w:rFonts w:cs="Arial"/>
        </w:rPr>
      </w:pPr>
    </w:p>
    <w:p w14:paraId="07325E45" w14:textId="5FA1C492" w:rsidR="00B01A5D" w:rsidRDefault="00921784" w:rsidP="008416AE">
      <w:pPr>
        <w:tabs>
          <w:tab w:val="left" w:pos="7391"/>
        </w:tabs>
      </w:pPr>
      <w:r w:rsidRPr="00250A55">
        <w:rPr>
          <w:rFonts w:cs="Arial"/>
        </w:rPr>
        <w:t>You can also contact the school nurses via the Chat Health Parent Line.</w:t>
      </w:r>
    </w:p>
    <w:p w14:paraId="32573770" w14:textId="523C269C" w:rsidR="00B01A5D" w:rsidRPr="00E075FC" w:rsidRDefault="00921784" w:rsidP="00B01A5D">
      <w:pPr>
        <w:pStyle w:val="Heading1"/>
        <w:rPr>
          <w:color w:val="005EB8" w:themeColor="accent1"/>
        </w:rPr>
      </w:pPr>
      <w:bookmarkStart w:id="5" w:name="_Toc231391153"/>
      <w:r>
        <w:rPr>
          <w:color w:val="005EB8" w:themeColor="accent1"/>
        </w:rPr>
        <w:t xml:space="preserve">Chat </w:t>
      </w:r>
      <w:r w:rsidR="00AB4F68">
        <w:rPr>
          <w:color w:val="005EB8" w:themeColor="accent1"/>
        </w:rPr>
        <w:t>H</w:t>
      </w:r>
      <w:r>
        <w:rPr>
          <w:color w:val="005EB8" w:themeColor="accent1"/>
        </w:rPr>
        <w:t xml:space="preserve">ealth </w:t>
      </w:r>
      <w:r w:rsidR="00AB4F68">
        <w:rPr>
          <w:color w:val="005EB8" w:themeColor="accent1"/>
        </w:rPr>
        <w:t>P</w:t>
      </w:r>
      <w:r>
        <w:rPr>
          <w:color w:val="005EB8" w:themeColor="accent1"/>
        </w:rPr>
        <w:t xml:space="preserve">arent </w:t>
      </w:r>
      <w:r w:rsidR="00AB4F68">
        <w:rPr>
          <w:color w:val="005EB8" w:themeColor="accent1"/>
        </w:rPr>
        <w:t>L</w:t>
      </w:r>
      <w:r>
        <w:rPr>
          <w:color w:val="005EB8" w:themeColor="accent1"/>
        </w:rPr>
        <w:t>ine</w:t>
      </w:r>
      <w:bookmarkEnd w:id="5"/>
      <w:r>
        <w:rPr>
          <w:color w:val="005EB8" w:themeColor="accent1"/>
        </w:rPr>
        <w:t xml:space="preserve"> </w:t>
      </w:r>
    </w:p>
    <w:p w14:paraId="03197690" w14:textId="02D88F83" w:rsidR="00921784" w:rsidRPr="00AB4F68" w:rsidRDefault="008416AE" w:rsidP="00921784">
      <w:pPr>
        <w:rPr>
          <w:rFonts w:cs="Arial"/>
        </w:rPr>
      </w:pPr>
      <w:r>
        <w:rPr>
          <w:rFonts w:cs="Arial"/>
        </w:rPr>
        <w:t>We</w:t>
      </w:r>
      <w:r w:rsidR="00921784" w:rsidRPr="00AB4F68">
        <w:rPr>
          <w:rFonts w:cs="Arial"/>
        </w:rPr>
        <w:t xml:space="preserve"> have a </w:t>
      </w:r>
      <w:r w:rsidR="00921784" w:rsidRPr="00AB4F68">
        <w:rPr>
          <w:rFonts w:cs="Arial"/>
          <w:b/>
          <w:bCs/>
        </w:rPr>
        <w:t xml:space="preserve">Chat Health Parent Line </w:t>
      </w:r>
      <w:r w:rsidR="00921784" w:rsidRPr="00AB4F68">
        <w:rPr>
          <w:rFonts w:cs="Arial"/>
        </w:rPr>
        <w:t xml:space="preserve">that parents can text into for advice and support for their child’s health and wellbeing. </w:t>
      </w:r>
    </w:p>
    <w:p w14:paraId="2170F24D" w14:textId="7C4E06E5" w:rsidR="00921784" w:rsidRPr="00AB4F68" w:rsidRDefault="00921784" w:rsidP="00921784">
      <w:pPr>
        <w:rPr>
          <w:rFonts w:cs="Arial"/>
        </w:rPr>
      </w:pPr>
    </w:p>
    <w:p w14:paraId="6D66A890" w14:textId="6694594F" w:rsidR="00921784" w:rsidRPr="00AB4F68" w:rsidRDefault="00921784" w:rsidP="00921784">
      <w:pPr>
        <w:rPr>
          <w:rFonts w:cs="Arial"/>
        </w:rPr>
      </w:pPr>
      <w:r w:rsidRPr="00AB4F68">
        <w:rPr>
          <w:rFonts w:cs="Arial"/>
        </w:rPr>
        <w:t xml:space="preserve">Parents can </w:t>
      </w:r>
      <w:r w:rsidR="00250A55">
        <w:rPr>
          <w:rFonts w:cs="Arial"/>
        </w:rPr>
        <w:t>contact</w:t>
      </w:r>
      <w:r w:rsidRPr="00AB4F68">
        <w:rPr>
          <w:rFonts w:cs="Arial"/>
        </w:rPr>
        <w:t xml:space="preserve"> your school nurse </w:t>
      </w:r>
      <w:proofErr w:type="gramStart"/>
      <w:r w:rsidRPr="00AB4F68">
        <w:rPr>
          <w:rFonts w:cs="Arial"/>
        </w:rPr>
        <w:t>on:</w:t>
      </w:r>
      <w:proofErr w:type="gramEnd"/>
      <w:r w:rsidRPr="00AB4F68">
        <w:rPr>
          <w:rFonts w:cs="Arial"/>
        </w:rPr>
        <w:t xml:space="preserve"> </w:t>
      </w:r>
      <w:r w:rsidRPr="00AB4F68">
        <w:rPr>
          <w:rFonts w:cs="Arial"/>
          <w:b/>
          <w:bCs/>
        </w:rPr>
        <w:t xml:space="preserve">07312263002 </w:t>
      </w:r>
    </w:p>
    <w:p w14:paraId="503F1F56" w14:textId="2C698107" w:rsidR="00921784" w:rsidRPr="00AB4F68" w:rsidRDefault="00921784" w:rsidP="00921784">
      <w:pPr>
        <w:rPr>
          <w:rFonts w:cs="Arial"/>
        </w:rPr>
      </w:pPr>
      <w:r w:rsidRPr="00AB4F68">
        <w:rPr>
          <w:rFonts w:cs="Arial"/>
        </w:rPr>
        <w:br/>
        <w:t>We</w:t>
      </w:r>
      <w:r w:rsidR="00250A55">
        <w:rPr>
          <w:rFonts w:cs="Arial"/>
        </w:rPr>
        <w:t xml:space="preserve"> are</w:t>
      </w:r>
      <w:r w:rsidRPr="00AB4F68">
        <w:rPr>
          <w:rFonts w:cs="Arial"/>
        </w:rPr>
        <w:t xml:space="preserve"> looking forward to hearing from you!</w:t>
      </w:r>
      <w:r w:rsidRPr="00AB4F68">
        <w:rPr>
          <w:rFonts w:ascii="Times New Roman" w:hAnsi="Times New Roman" w:cs="Times New Roman"/>
          <w:noProof/>
        </w:rPr>
        <w:t xml:space="preserve"> </w:t>
      </w:r>
    </w:p>
    <w:p w14:paraId="1BD7F8EA" w14:textId="77777777" w:rsidR="00921784" w:rsidRPr="00AB4F68" w:rsidRDefault="00921784" w:rsidP="00921784">
      <w:pPr>
        <w:rPr>
          <w:rFonts w:cs="Arial"/>
        </w:rPr>
      </w:pPr>
    </w:p>
    <w:p w14:paraId="1B4536B1" w14:textId="2C4E31B0" w:rsidR="003F6840" w:rsidRDefault="00921784" w:rsidP="00921784">
      <w:pPr>
        <w:rPr>
          <w:rFonts w:cs="Arial"/>
        </w:rPr>
      </w:pPr>
      <w:r w:rsidRPr="00AB4F68">
        <w:rPr>
          <w:rFonts w:cs="Arial"/>
        </w:rPr>
        <w:t>Chat Health Parent Line will run between 9am-5pm, Monday - Friday, excluding bank holidays.</w:t>
      </w:r>
    </w:p>
    <w:p w14:paraId="17075F9D" w14:textId="26F126D0" w:rsidR="003F6840" w:rsidRPr="009620A7" w:rsidRDefault="00D84FBB" w:rsidP="009620A7">
      <w:pPr>
        <w:pStyle w:val="Heading1"/>
        <w:rPr>
          <w:color w:val="005EB8" w:themeColor="accent1"/>
        </w:rPr>
      </w:pPr>
      <w:bookmarkStart w:id="6" w:name="_Toc231391154"/>
      <w:r w:rsidRPr="00B5690F">
        <w:rPr>
          <w:color w:val="005EB8" w:themeColor="accent1"/>
        </w:rPr>
        <w:t>Want to know more</w:t>
      </w:r>
      <w:r w:rsidR="00A832C7">
        <w:rPr>
          <w:color w:val="005EB8" w:themeColor="accent1"/>
        </w:rPr>
        <w:t xml:space="preserve"> about us</w:t>
      </w:r>
      <w:r w:rsidRPr="00B5690F">
        <w:rPr>
          <w:color w:val="005EB8" w:themeColor="accent1"/>
        </w:rPr>
        <w:t>?</w:t>
      </w:r>
      <w:bookmarkEnd w:id="6"/>
    </w:p>
    <w:p w14:paraId="6F4D1414" w14:textId="77777777" w:rsidR="00B5690F" w:rsidRPr="00D914CC" w:rsidRDefault="00B5690F" w:rsidP="009620A7">
      <w:pPr>
        <w:pStyle w:val="Heading2"/>
        <w:rPr>
          <w:noProof/>
        </w:rPr>
      </w:pPr>
      <w:r w:rsidRPr="00D914CC">
        <w:rPr>
          <w:noProof/>
        </w:rPr>
        <w:t>Websites</w:t>
      </w:r>
    </w:p>
    <w:p w14:paraId="7B083095" w14:textId="77777777" w:rsidR="00B5690F" w:rsidRDefault="00B5690F" w:rsidP="00B5690F">
      <w:pPr>
        <w:rPr>
          <w:rFonts w:cs="Arial"/>
          <w:noProof/>
        </w:rPr>
      </w:pPr>
    </w:p>
    <w:p w14:paraId="043CC4EF" w14:textId="57BBAAC8" w:rsidR="00B5690F" w:rsidRPr="0025362E" w:rsidRDefault="00B5690F" w:rsidP="00B5690F">
      <w:pPr>
        <w:rPr>
          <w:rFonts w:cs="Arial"/>
        </w:rPr>
      </w:pPr>
      <w:hyperlink r:id="rId20" w:history="1">
        <w:r w:rsidRPr="001E311E">
          <w:rPr>
            <w:rStyle w:val="Hyperlink"/>
            <w:rFonts w:cs="Arial"/>
            <w:noProof/>
          </w:rPr>
          <w:t xml:space="preserve">Hertfordshire Community </w:t>
        </w:r>
        <w:r w:rsidR="004D2873">
          <w:rPr>
            <w:rStyle w:val="Hyperlink"/>
            <w:rFonts w:cs="Arial"/>
            <w:noProof/>
          </w:rPr>
          <w:t xml:space="preserve">NHS Trust - </w:t>
        </w:r>
        <w:r w:rsidRPr="001E311E">
          <w:rPr>
            <w:rStyle w:val="Hyperlink"/>
            <w:rFonts w:cs="Arial"/>
            <w:noProof/>
          </w:rPr>
          <w:t>School Nursing</w:t>
        </w:r>
      </w:hyperlink>
    </w:p>
    <w:p w14:paraId="1DE1EDB4" w14:textId="77777777" w:rsidR="004D2873" w:rsidRDefault="004D2873" w:rsidP="00B5690F"/>
    <w:p w14:paraId="71A3E582" w14:textId="616DDF1F" w:rsidR="004D2873" w:rsidRPr="0025362E" w:rsidRDefault="004D2873" w:rsidP="00B5690F">
      <w:pPr>
        <w:rPr>
          <w:rFonts w:cs="Arial"/>
          <w:noProof/>
        </w:rPr>
      </w:pPr>
      <w:r>
        <w:t>Find out information about our service.</w:t>
      </w:r>
    </w:p>
    <w:p w14:paraId="2A5BC198" w14:textId="77777777" w:rsidR="00B5690F" w:rsidRDefault="00B5690F" w:rsidP="00B5690F">
      <w:pPr>
        <w:rPr>
          <w:rFonts w:cs="Arial"/>
          <w:noProof/>
        </w:rPr>
      </w:pPr>
    </w:p>
    <w:p w14:paraId="0C0C78FE" w14:textId="77777777" w:rsidR="004D2873" w:rsidRDefault="00A832C7" w:rsidP="00B5690F">
      <w:pPr>
        <w:rPr>
          <w:rFonts w:cs="Arial"/>
          <w:noProof/>
        </w:rPr>
      </w:pPr>
      <w:hyperlink r:id="rId21" w:history="1">
        <w:r w:rsidRPr="000454D8">
          <w:rPr>
            <w:rStyle w:val="Hyperlink"/>
            <w:rFonts w:cs="Arial"/>
            <w:noProof/>
          </w:rPr>
          <w:t>Health for Kids</w:t>
        </w:r>
      </w:hyperlink>
    </w:p>
    <w:p w14:paraId="3A0B0E1C" w14:textId="77777777" w:rsidR="004D2873" w:rsidRDefault="004D2873" w:rsidP="00B5690F">
      <w:pPr>
        <w:rPr>
          <w:rFonts w:cs="Arial"/>
          <w:noProof/>
        </w:rPr>
      </w:pPr>
    </w:p>
    <w:p w14:paraId="3B7764C6" w14:textId="5C619C84" w:rsidR="00B5690F" w:rsidRDefault="004D2873" w:rsidP="00B5690F">
      <w:pPr>
        <w:rPr>
          <w:rFonts w:cs="Arial"/>
          <w:b/>
          <w:bCs/>
          <w:noProof/>
        </w:rPr>
      </w:pPr>
      <w:r>
        <w:rPr>
          <w:rFonts w:cs="Arial"/>
          <w:noProof/>
        </w:rPr>
        <w:t>A fun and interactive website for children to access health information, with information for parents available.</w:t>
      </w:r>
      <w:r w:rsidR="00A832C7">
        <w:rPr>
          <w:rFonts w:cs="Arial"/>
          <w:noProof/>
        </w:rPr>
        <w:br/>
      </w:r>
    </w:p>
    <w:p w14:paraId="6E61D63F" w14:textId="77777777" w:rsidR="00B5690F" w:rsidRPr="00D914CC" w:rsidRDefault="00B5690F" w:rsidP="009620A7">
      <w:pPr>
        <w:pStyle w:val="Heading2"/>
        <w:rPr>
          <w:noProof/>
        </w:rPr>
      </w:pPr>
      <w:r w:rsidRPr="00D914CC">
        <w:rPr>
          <w:noProof/>
        </w:rPr>
        <w:t xml:space="preserve">Social </w:t>
      </w:r>
      <w:r>
        <w:rPr>
          <w:noProof/>
        </w:rPr>
        <w:t>m</w:t>
      </w:r>
      <w:r w:rsidRPr="00D914CC">
        <w:rPr>
          <w:noProof/>
        </w:rPr>
        <w:t>edia</w:t>
      </w:r>
    </w:p>
    <w:p w14:paraId="3A651251" w14:textId="77777777" w:rsidR="00B5690F" w:rsidRDefault="00B5690F" w:rsidP="00B5690F">
      <w:pPr>
        <w:rPr>
          <w:rFonts w:cs="Arial"/>
          <w:noProof/>
        </w:rPr>
      </w:pPr>
    </w:p>
    <w:p w14:paraId="527C88C3" w14:textId="77777777" w:rsidR="00B5690F" w:rsidRPr="0025362E" w:rsidRDefault="00B5690F" w:rsidP="00B5690F">
      <w:pPr>
        <w:rPr>
          <w:rFonts w:cs="Arial"/>
          <w:noProof/>
        </w:rPr>
      </w:pPr>
      <w:r w:rsidRPr="009620A7">
        <w:rPr>
          <w:rFonts w:cs="Arial"/>
          <w:b/>
          <w:bCs/>
          <w:noProof/>
        </w:rPr>
        <w:t xml:space="preserve">Instagram </w:t>
      </w:r>
      <w:r w:rsidRPr="0025362E">
        <w:rPr>
          <w:rFonts w:cs="Arial"/>
          <w:noProof/>
        </w:rPr>
        <w:t xml:space="preserve">- </w:t>
      </w:r>
      <w:hyperlink r:id="rId22" w:history="1">
        <w:r w:rsidRPr="00CB71A8">
          <w:rPr>
            <w:rStyle w:val="Hyperlink"/>
            <w:rFonts w:cs="Arial"/>
            <w:noProof/>
          </w:rPr>
          <w:t>@hct_schoolnursing</w:t>
        </w:r>
      </w:hyperlink>
      <w:r w:rsidRPr="0025362E">
        <w:rPr>
          <w:rFonts w:cs="Arial"/>
          <w:noProof/>
        </w:rPr>
        <w:t xml:space="preserve">, </w:t>
      </w:r>
      <w:hyperlink r:id="rId23" w:history="1">
        <w:r w:rsidRPr="006C23D6">
          <w:rPr>
            <w:rStyle w:val="Hyperlink"/>
            <w:rFonts w:cs="Arial"/>
            <w:noProof/>
          </w:rPr>
          <w:t>@teenhealth.hct</w:t>
        </w:r>
      </w:hyperlink>
    </w:p>
    <w:p w14:paraId="0E978ACB" w14:textId="77777777" w:rsidR="00B5690F" w:rsidRDefault="00B5690F" w:rsidP="00B5690F">
      <w:pPr>
        <w:rPr>
          <w:rFonts w:cs="Arial"/>
          <w:noProof/>
        </w:rPr>
      </w:pPr>
    </w:p>
    <w:p w14:paraId="66B43B13" w14:textId="0DC4F6BD" w:rsidR="00B5690F" w:rsidRPr="0025362E" w:rsidRDefault="00B5690F" w:rsidP="00B5690F">
      <w:pPr>
        <w:rPr>
          <w:rFonts w:cs="Arial"/>
          <w:noProof/>
        </w:rPr>
      </w:pPr>
      <w:r w:rsidRPr="009620A7">
        <w:rPr>
          <w:rFonts w:cs="Arial"/>
          <w:b/>
          <w:bCs/>
          <w:noProof/>
        </w:rPr>
        <w:t>X (Twitter)</w:t>
      </w:r>
      <w:r w:rsidRPr="0025362E">
        <w:rPr>
          <w:rFonts w:cs="Arial"/>
          <w:noProof/>
        </w:rPr>
        <w:t xml:space="preserve"> </w:t>
      </w:r>
      <w:r w:rsidR="00A832C7">
        <w:rPr>
          <w:rFonts w:cs="Arial"/>
          <w:noProof/>
        </w:rPr>
        <w:t>-</w:t>
      </w:r>
      <w:r w:rsidRPr="0025362E">
        <w:rPr>
          <w:rFonts w:cs="Arial"/>
          <w:noProof/>
        </w:rPr>
        <w:t xml:space="preserve"> </w:t>
      </w:r>
      <w:hyperlink r:id="rId24" w:history="1">
        <w:r w:rsidRPr="00FF32E3">
          <w:rPr>
            <w:rStyle w:val="Hyperlink"/>
            <w:rFonts w:cs="Arial"/>
            <w:noProof/>
          </w:rPr>
          <w:t>HCT_Schoolnurse</w:t>
        </w:r>
      </w:hyperlink>
      <w:r w:rsidRPr="0025362E">
        <w:rPr>
          <w:rFonts w:cs="Arial"/>
          <w:noProof/>
        </w:rPr>
        <w:t xml:space="preserve"> </w:t>
      </w:r>
    </w:p>
    <w:p w14:paraId="2B4B43FC" w14:textId="77777777" w:rsidR="00B5690F" w:rsidRDefault="00B5690F" w:rsidP="00B5690F">
      <w:pPr>
        <w:rPr>
          <w:rFonts w:cs="Arial"/>
          <w:noProof/>
        </w:rPr>
      </w:pPr>
    </w:p>
    <w:p w14:paraId="017BEC99" w14:textId="77777777" w:rsidR="00B5690F" w:rsidRPr="0025362E" w:rsidRDefault="00B5690F" w:rsidP="00B5690F">
      <w:pPr>
        <w:rPr>
          <w:rFonts w:cs="Arial"/>
          <w:noProof/>
        </w:rPr>
      </w:pPr>
      <w:r w:rsidRPr="009620A7">
        <w:rPr>
          <w:rFonts w:cs="Arial"/>
          <w:b/>
          <w:bCs/>
          <w:noProof/>
        </w:rPr>
        <w:t>Facebook</w:t>
      </w:r>
      <w:r>
        <w:rPr>
          <w:rFonts w:cs="Arial"/>
          <w:noProof/>
        </w:rPr>
        <w:t xml:space="preserve"> - </w:t>
      </w:r>
      <w:r w:rsidRPr="0025362E">
        <w:rPr>
          <w:rFonts w:cs="Arial"/>
          <w:noProof/>
        </w:rPr>
        <w:t xml:space="preserve"> </w:t>
      </w:r>
      <w:hyperlink r:id="rId25" w:history="1">
        <w:r w:rsidRPr="00A562CC">
          <w:rPr>
            <w:rStyle w:val="Hyperlink"/>
            <w:rFonts w:cs="Arial"/>
            <w:noProof/>
          </w:rPr>
          <w:t>HCT Schoolnursing</w:t>
        </w:r>
      </w:hyperlink>
    </w:p>
    <w:p w14:paraId="0A305917" w14:textId="77777777" w:rsidR="00B5690F" w:rsidRDefault="00B5690F" w:rsidP="00B5690F">
      <w:pPr>
        <w:rPr>
          <w:rFonts w:cs="Arial"/>
          <w:b/>
          <w:bCs/>
          <w:noProof/>
        </w:rPr>
      </w:pPr>
    </w:p>
    <w:p w14:paraId="7BD680F9" w14:textId="77777777" w:rsidR="00B5690F" w:rsidRPr="00D914CC" w:rsidRDefault="00B5690F" w:rsidP="009620A7">
      <w:pPr>
        <w:pStyle w:val="Heading2"/>
        <w:rPr>
          <w:noProof/>
        </w:rPr>
      </w:pPr>
      <w:r w:rsidRPr="00D914CC">
        <w:rPr>
          <w:noProof/>
        </w:rPr>
        <w:t xml:space="preserve">Contact </w:t>
      </w:r>
      <w:r>
        <w:rPr>
          <w:noProof/>
        </w:rPr>
        <w:t>n</w:t>
      </w:r>
      <w:r w:rsidRPr="00D914CC">
        <w:rPr>
          <w:noProof/>
        </w:rPr>
        <w:t>umbers</w:t>
      </w:r>
    </w:p>
    <w:p w14:paraId="6F1ECFF2" w14:textId="77777777" w:rsidR="00B5690F" w:rsidRDefault="00B5690F" w:rsidP="00B5690F">
      <w:pPr>
        <w:rPr>
          <w:rFonts w:cs="Arial"/>
          <w:noProof/>
        </w:rPr>
      </w:pPr>
    </w:p>
    <w:p w14:paraId="0C1C6656" w14:textId="187F9A4E" w:rsidR="00B5690F" w:rsidRPr="0025362E" w:rsidRDefault="00B5690F" w:rsidP="00B5690F">
      <w:pPr>
        <w:rPr>
          <w:rFonts w:cs="Arial"/>
          <w:noProof/>
        </w:rPr>
      </w:pPr>
      <w:r w:rsidRPr="009620A7">
        <w:rPr>
          <w:rFonts w:cs="Arial"/>
          <w:b/>
          <w:bCs/>
          <w:noProof/>
        </w:rPr>
        <w:t xml:space="preserve">School Nursing </w:t>
      </w:r>
      <w:r w:rsidR="009620A7">
        <w:rPr>
          <w:rFonts w:cs="Arial"/>
          <w:b/>
          <w:bCs/>
          <w:noProof/>
        </w:rPr>
        <w:t>d</w:t>
      </w:r>
      <w:r w:rsidRPr="009620A7">
        <w:rPr>
          <w:rFonts w:cs="Arial"/>
          <w:b/>
          <w:bCs/>
          <w:noProof/>
        </w:rPr>
        <w:t>uty line</w:t>
      </w:r>
      <w:r w:rsidRPr="0025362E">
        <w:rPr>
          <w:rFonts w:cs="Arial"/>
          <w:noProof/>
        </w:rPr>
        <w:t xml:space="preserve"> – 0300 123 7572</w:t>
      </w:r>
      <w:r w:rsidR="00F91A27">
        <w:rPr>
          <w:rFonts w:cs="Arial"/>
          <w:noProof/>
        </w:rPr>
        <w:t xml:space="preserve"> (Monday -Friday 9am to 5pm)</w:t>
      </w:r>
    </w:p>
    <w:p w14:paraId="388EA89D" w14:textId="77777777" w:rsidR="00B5690F" w:rsidRDefault="00B5690F" w:rsidP="00B5690F">
      <w:pPr>
        <w:rPr>
          <w:rFonts w:cs="Arial"/>
          <w:noProof/>
        </w:rPr>
      </w:pPr>
    </w:p>
    <w:p w14:paraId="5AB52EE8" w14:textId="01557F2C" w:rsidR="00B265A0" w:rsidRDefault="00B5690F" w:rsidP="00B5690F">
      <w:pPr>
        <w:rPr>
          <w:rFonts w:cs="Arial"/>
          <w:noProof/>
        </w:rPr>
      </w:pPr>
      <w:r w:rsidRPr="009620A7">
        <w:rPr>
          <w:rFonts w:cs="Arial"/>
          <w:b/>
          <w:bCs/>
          <w:noProof/>
        </w:rPr>
        <w:t xml:space="preserve">Chat Health </w:t>
      </w:r>
      <w:r w:rsidR="00024C1E" w:rsidRPr="009620A7">
        <w:rPr>
          <w:rFonts w:cs="Arial"/>
          <w:b/>
          <w:bCs/>
          <w:noProof/>
        </w:rPr>
        <w:t>Pa</w:t>
      </w:r>
      <w:r w:rsidR="00ED4A7D" w:rsidRPr="009620A7">
        <w:rPr>
          <w:rFonts w:cs="Arial"/>
          <w:b/>
          <w:bCs/>
          <w:noProof/>
        </w:rPr>
        <w:t>rent Line</w:t>
      </w:r>
      <w:r w:rsidR="00ED4A7D">
        <w:rPr>
          <w:rFonts w:cs="Arial"/>
          <w:noProof/>
        </w:rPr>
        <w:t xml:space="preserve"> – Parents can text this service for advice and support for your child’s health and wellbeing. </w:t>
      </w:r>
      <w:r w:rsidR="007609F7">
        <w:rPr>
          <w:rFonts w:cs="Arial"/>
          <w:noProof/>
        </w:rPr>
        <w:t>0</w:t>
      </w:r>
      <w:r w:rsidR="00735B54">
        <w:rPr>
          <w:rFonts w:cs="Arial"/>
          <w:noProof/>
        </w:rPr>
        <w:t>7312263002</w:t>
      </w:r>
      <w:r w:rsidR="009620A7">
        <w:rPr>
          <w:rFonts w:cs="Arial"/>
          <w:noProof/>
        </w:rPr>
        <w:t xml:space="preserve"> (Monday </w:t>
      </w:r>
      <w:r w:rsidR="00B265A0">
        <w:rPr>
          <w:rFonts w:cs="Arial"/>
          <w:noProof/>
        </w:rPr>
        <w:t xml:space="preserve">to Friday, </w:t>
      </w:r>
      <w:r w:rsidR="009620A7">
        <w:rPr>
          <w:rFonts w:cs="Arial"/>
          <w:noProof/>
        </w:rPr>
        <w:t xml:space="preserve">9am to 5pm, </w:t>
      </w:r>
      <w:r w:rsidR="00B265A0">
        <w:rPr>
          <w:rFonts w:cs="Arial"/>
          <w:noProof/>
        </w:rPr>
        <w:t>excluding bank holidays</w:t>
      </w:r>
      <w:r w:rsidR="009620A7">
        <w:rPr>
          <w:rFonts w:cs="Arial"/>
          <w:noProof/>
        </w:rPr>
        <w:t>)</w:t>
      </w:r>
      <w:r w:rsidR="00B265A0">
        <w:rPr>
          <w:rFonts w:cs="Arial"/>
          <w:noProof/>
        </w:rPr>
        <w:t>.</w:t>
      </w:r>
    </w:p>
    <w:p w14:paraId="25CB98F9" w14:textId="3C61781D" w:rsidR="00B01A5D" w:rsidRPr="00E1547A" w:rsidRDefault="00B01A5D" w:rsidP="00E1547A"/>
    <w:sectPr w:rsidR="00B01A5D" w:rsidRPr="00E1547A" w:rsidSect="00E1547A">
      <w:footerReference w:type="default" r:id="rId26"/>
      <w:headerReference w:type="first" r:id="rId27"/>
      <w:footerReference w:type="first" r:id="rId28"/>
      <w:pgSz w:w="11906" w:h="16838"/>
      <w:pgMar w:top="720" w:right="720" w:bottom="720" w:left="720" w:header="102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E7AF0F" w14:textId="77777777" w:rsidR="00C504DE" w:rsidRDefault="00C504DE" w:rsidP="00263C07">
      <w:r>
        <w:separator/>
      </w:r>
    </w:p>
  </w:endnote>
  <w:endnote w:type="continuationSeparator" w:id="0">
    <w:p w14:paraId="3DB0CF3C" w14:textId="77777777" w:rsidR="00C504DE" w:rsidRDefault="00C504DE" w:rsidP="00263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971632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9B2E03" w14:textId="77777777" w:rsidR="00E1547A" w:rsidRDefault="00E1547A">
        <w:pPr>
          <w:pStyle w:val="Footer"/>
          <w:jc w:val="right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7E43F541" wp14:editId="5192B7CB">
                  <wp:simplePos x="0" y="0"/>
                  <wp:positionH relativeFrom="column">
                    <wp:posOffset>-514350</wp:posOffset>
                  </wp:positionH>
                  <wp:positionV relativeFrom="paragraph">
                    <wp:posOffset>-47625</wp:posOffset>
                  </wp:positionV>
                  <wp:extent cx="7610475" cy="0"/>
                  <wp:effectExtent l="0" t="0" r="0" b="0"/>
                  <wp:wrapNone/>
                  <wp:docPr id="332779405" name="Straight Connector 1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761047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005EB8"/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 xmlns:arto="http://schemas.microsoft.com/office/word/2006/arto">
              <w:pict>
                <v:line w14:anchorId="3C77D674" id="Straight Connector 1" o:spid="_x0000_s1026" alt="&quot;&quot;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0.5pt,-3.75pt" to="558.75pt,-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" strokecolor="#005eb8" strokeweight="1.5pt">
                  <v:stroke joinstyle="miter"/>
                </v:line>
              </w:pict>
            </mc:Fallback>
          </mc:AlternateConten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9411D74" w14:textId="77777777" w:rsidR="00E1547A" w:rsidRDefault="00E1547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BACD6" w14:textId="77777777" w:rsidR="008F3239" w:rsidRPr="008F3239" w:rsidRDefault="008F3239" w:rsidP="008F3239">
    <w:pPr>
      <w:pStyle w:val="Footer"/>
    </w:pPr>
  </w:p>
  <w:p w14:paraId="1FF247E4" w14:textId="77777777" w:rsidR="008F3239" w:rsidRPr="008F3239" w:rsidRDefault="00945582" w:rsidP="008F3239">
    <w:pPr>
      <w:pStyle w:val="Footer"/>
    </w:pPr>
    <w:r>
      <w:rPr>
        <w:noProof/>
      </w:rPr>
      <w:drawing>
        <wp:anchor distT="0" distB="0" distL="114300" distR="114300" simplePos="0" relativeHeight="251658242" behindDoc="0" locked="0" layoutInCell="1" allowOverlap="1" wp14:anchorId="477756B1" wp14:editId="1904C6BF">
          <wp:simplePos x="0" y="0"/>
          <wp:positionH relativeFrom="column">
            <wp:posOffset>-438150</wp:posOffset>
          </wp:positionH>
          <wp:positionV relativeFrom="page">
            <wp:posOffset>9347200</wp:posOffset>
          </wp:positionV>
          <wp:extent cx="7527290" cy="1462405"/>
          <wp:effectExtent l="0" t="0" r="0" b="0"/>
          <wp:wrapSquare wrapText="bothSides"/>
          <wp:docPr id="1609221342" name="Picture 5" descr="Hertfordshire Footing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9221342" name="Picture 5" descr="Hertfordshire Footing logo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6249"/>
                  <a:stretch>
                    <a:fillRect/>
                  </a:stretch>
                </pic:blipFill>
                <pic:spPr bwMode="auto">
                  <a:xfrm>
                    <a:off x="0" y="0"/>
                    <a:ext cx="7527290" cy="14624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CBCA782" w14:textId="77777777" w:rsidR="00263C07" w:rsidRDefault="00263C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998FA6" w14:textId="77777777" w:rsidR="00C504DE" w:rsidRDefault="00C504DE" w:rsidP="00263C07">
      <w:r>
        <w:separator/>
      </w:r>
    </w:p>
  </w:footnote>
  <w:footnote w:type="continuationSeparator" w:id="0">
    <w:p w14:paraId="4646C863" w14:textId="77777777" w:rsidR="00C504DE" w:rsidRDefault="00C504DE" w:rsidP="00263C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CDCE8" w14:textId="77777777" w:rsidR="00263C07" w:rsidRDefault="00945582">
    <w:pPr>
      <w:pStyle w:val="Header"/>
    </w:pPr>
    <w:r w:rsidRPr="00D92519">
      <w:rPr>
        <w:noProof/>
      </w:rPr>
      <w:drawing>
        <wp:anchor distT="0" distB="0" distL="114300" distR="114300" simplePos="0" relativeHeight="251658241" behindDoc="0" locked="0" layoutInCell="1" allowOverlap="1" wp14:anchorId="6BC7B489" wp14:editId="69B49DD8">
          <wp:simplePos x="0" y="0"/>
          <wp:positionH relativeFrom="column">
            <wp:posOffset>-514350</wp:posOffset>
          </wp:positionH>
          <wp:positionV relativeFrom="page">
            <wp:posOffset>-143510</wp:posOffset>
          </wp:positionV>
          <wp:extent cx="7724775" cy="1359535"/>
          <wp:effectExtent l="0" t="0" r="0" b="0"/>
          <wp:wrapSquare wrapText="bothSides"/>
          <wp:docPr id="1310497182" name="Picture 2" descr="Hertfordshire Family Centr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10497182" name="Picture 2" descr="Hertfordshire Family Centre logo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7544"/>
                  <a:stretch>
                    <a:fillRect/>
                  </a:stretch>
                </pic:blipFill>
                <pic:spPr bwMode="auto">
                  <a:xfrm>
                    <a:off x="0" y="0"/>
                    <a:ext cx="7724775" cy="13595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77253F"/>
    <w:multiLevelType w:val="hybridMultilevel"/>
    <w:tmpl w:val="426EC2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73169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31D"/>
    <w:rsid w:val="000156AC"/>
    <w:rsid w:val="00024C1E"/>
    <w:rsid w:val="000434EC"/>
    <w:rsid w:val="000454D8"/>
    <w:rsid w:val="00055491"/>
    <w:rsid w:val="000821E9"/>
    <w:rsid w:val="000A25DC"/>
    <w:rsid w:val="000D06AF"/>
    <w:rsid w:val="000D0F01"/>
    <w:rsid w:val="00140C3E"/>
    <w:rsid w:val="0015182D"/>
    <w:rsid w:val="00174630"/>
    <w:rsid w:val="001871ED"/>
    <w:rsid w:val="001A35A8"/>
    <w:rsid w:val="001C38E0"/>
    <w:rsid w:val="001D717E"/>
    <w:rsid w:val="001F1699"/>
    <w:rsid w:val="002155AB"/>
    <w:rsid w:val="00250A55"/>
    <w:rsid w:val="00250FC5"/>
    <w:rsid w:val="00263C07"/>
    <w:rsid w:val="0028041F"/>
    <w:rsid w:val="00294114"/>
    <w:rsid w:val="002D4804"/>
    <w:rsid w:val="002D698C"/>
    <w:rsid w:val="002E34FA"/>
    <w:rsid w:val="00323E45"/>
    <w:rsid w:val="0036780F"/>
    <w:rsid w:val="003726DB"/>
    <w:rsid w:val="003A5929"/>
    <w:rsid w:val="003E286E"/>
    <w:rsid w:val="003F6840"/>
    <w:rsid w:val="003F6AC8"/>
    <w:rsid w:val="004840EA"/>
    <w:rsid w:val="004B3500"/>
    <w:rsid w:val="004B6BB4"/>
    <w:rsid w:val="004C4C82"/>
    <w:rsid w:val="004C7AFB"/>
    <w:rsid w:val="004D2873"/>
    <w:rsid w:val="004F1FD6"/>
    <w:rsid w:val="004F28B7"/>
    <w:rsid w:val="00502089"/>
    <w:rsid w:val="00513ABF"/>
    <w:rsid w:val="00520D0E"/>
    <w:rsid w:val="00522F10"/>
    <w:rsid w:val="005B6958"/>
    <w:rsid w:val="00625838"/>
    <w:rsid w:val="00626881"/>
    <w:rsid w:val="00641FF7"/>
    <w:rsid w:val="0065573D"/>
    <w:rsid w:val="00665E41"/>
    <w:rsid w:val="00677C8D"/>
    <w:rsid w:val="00695AD8"/>
    <w:rsid w:val="006B43FC"/>
    <w:rsid w:val="006C7054"/>
    <w:rsid w:val="006D1AE9"/>
    <w:rsid w:val="006D441F"/>
    <w:rsid w:val="006D4B01"/>
    <w:rsid w:val="006E44A4"/>
    <w:rsid w:val="00727501"/>
    <w:rsid w:val="00732049"/>
    <w:rsid w:val="00735B54"/>
    <w:rsid w:val="007462FA"/>
    <w:rsid w:val="007609F7"/>
    <w:rsid w:val="00781026"/>
    <w:rsid w:val="0079502B"/>
    <w:rsid w:val="007A3519"/>
    <w:rsid w:val="007B669D"/>
    <w:rsid w:val="007C5661"/>
    <w:rsid w:val="007F52CB"/>
    <w:rsid w:val="007F6A92"/>
    <w:rsid w:val="008046D8"/>
    <w:rsid w:val="00825571"/>
    <w:rsid w:val="00832E50"/>
    <w:rsid w:val="008416AE"/>
    <w:rsid w:val="008710E6"/>
    <w:rsid w:val="0087246B"/>
    <w:rsid w:val="0088708B"/>
    <w:rsid w:val="00890920"/>
    <w:rsid w:val="008A33B1"/>
    <w:rsid w:val="008C3CF1"/>
    <w:rsid w:val="008C4306"/>
    <w:rsid w:val="008E1B7F"/>
    <w:rsid w:val="008E24CE"/>
    <w:rsid w:val="008F3239"/>
    <w:rsid w:val="00901107"/>
    <w:rsid w:val="00905580"/>
    <w:rsid w:val="00921784"/>
    <w:rsid w:val="0094381A"/>
    <w:rsid w:val="00945582"/>
    <w:rsid w:val="009620A7"/>
    <w:rsid w:val="00962EA5"/>
    <w:rsid w:val="009657D0"/>
    <w:rsid w:val="00993951"/>
    <w:rsid w:val="009A77EE"/>
    <w:rsid w:val="009B4546"/>
    <w:rsid w:val="009B6871"/>
    <w:rsid w:val="009E0F10"/>
    <w:rsid w:val="00A10664"/>
    <w:rsid w:val="00A14C79"/>
    <w:rsid w:val="00A46712"/>
    <w:rsid w:val="00A60F0F"/>
    <w:rsid w:val="00A67ADC"/>
    <w:rsid w:val="00A832C7"/>
    <w:rsid w:val="00AB17B2"/>
    <w:rsid w:val="00AB4F68"/>
    <w:rsid w:val="00AB607D"/>
    <w:rsid w:val="00AF6339"/>
    <w:rsid w:val="00B01A5D"/>
    <w:rsid w:val="00B06FC5"/>
    <w:rsid w:val="00B265A0"/>
    <w:rsid w:val="00B46112"/>
    <w:rsid w:val="00B5690F"/>
    <w:rsid w:val="00B72C27"/>
    <w:rsid w:val="00BA031D"/>
    <w:rsid w:val="00BB099F"/>
    <w:rsid w:val="00BB3AB6"/>
    <w:rsid w:val="00BC6F49"/>
    <w:rsid w:val="00BE1D62"/>
    <w:rsid w:val="00C04C33"/>
    <w:rsid w:val="00C11688"/>
    <w:rsid w:val="00C36055"/>
    <w:rsid w:val="00C504DE"/>
    <w:rsid w:val="00C825FA"/>
    <w:rsid w:val="00C8439D"/>
    <w:rsid w:val="00C9015A"/>
    <w:rsid w:val="00CA780F"/>
    <w:rsid w:val="00CE1350"/>
    <w:rsid w:val="00CE605A"/>
    <w:rsid w:val="00CF02A0"/>
    <w:rsid w:val="00D3564D"/>
    <w:rsid w:val="00D362DD"/>
    <w:rsid w:val="00D84FBB"/>
    <w:rsid w:val="00DA4B7B"/>
    <w:rsid w:val="00DC5720"/>
    <w:rsid w:val="00DD42F6"/>
    <w:rsid w:val="00E00215"/>
    <w:rsid w:val="00E075FC"/>
    <w:rsid w:val="00E1547A"/>
    <w:rsid w:val="00E23AFE"/>
    <w:rsid w:val="00E25038"/>
    <w:rsid w:val="00E43D46"/>
    <w:rsid w:val="00E61FB5"/>
    <w:rsid w:val="00E672B0"/>
    <w:rsid w:val="00E7482F"/>
    <w:rsid w:val="00E802D0"/>
    <w:rsid w:val="00EA1A24"/>
    <w:rsid w:val="00EA5C67"/>
    <w:rsid w:val="00ED04EA"/>
    <w:rsid w:val="00ED4A7D"/>
    <w:rsid w:val="00EE27C9"/>
    <w:rsid w:val="00EE7E9A"/>
    <w:rsid w:val="00EF45D9"/>
    <w:rsid w:val="00F138C7"/>
    <w:rsid w:val="00F14143"/>
    <w:rsid w:val="00F2716B"/>
    <w:rsid w:val="00F51BF4"/>
    <w:rsid w:val="00F84332"/>
    <w:rsid w:val="00F87349"/>
    <w:rsid w:val="00F91A27"/>
    <w:rsid w:val="00FA7BE6"/>
    <w:rsid w:val="00FB1999"/>
    <w:rsid w:val="00FE7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850FF"/>
  <w15:chartTrackingRefBased/>
  <w15:docId w15:val="{1F1E9068-EAC2-4130-AC79-5912B3904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1A5D"/>
    <w:pPr>
      <w:spacing w:after="0" w:line="240" w:lineRule="auto"/>
    </w:pPr>
    <w:rPr>
      <w:rFonts w:ascii="Arial" w:hAnsi="Arial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362DD"/>
    <w:pPr>
      <w:keepNext/>
      <w:keepLines/>
      <w:spacing w:before="360" w:after="80" w:line="278" w:lineRule="auto"/>
      <w:outlineLvl w:val="0"/>
    </w:pPr>
    <w:rPr>
      <w:rFonts w:eastAsiaTheme="majorEastAsia" w:cstheme="majorBidi"/>
      <w:color w:val="003087" w:themeColor="text2"/>
      <w:kern w:val="2"/>
      <w:sz w:val="44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C0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04689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3C07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04689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3C07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04689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3C07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04689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3C07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3C07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3C07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3C07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62DD"/>
    <w:rPr>
      <w:rFonts w:ascii="Arial" w:eastAsiaTheme="majorEastAsia" w:hAnsi="Arial" w:cstheme="majorBidi"/>
      <w:color w:val="003087" w:themeColor="text2"/>
      <w:sz w:val="44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63C07"/>
    <w:rPr>
      <w:rFonts w:asciiTheme="majorHAnsi" w:eastAsiaTheme="majorEastAsia" w:hAnsiTheme="majorHAnsi" w:cstheme="majorBidi"/>
      <w:color w:val="004689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3C07"/>
    <w:rPr>
      <w:rFonts w:eastAsiaTheme="majorEastAsia" w:cstheme="majorBidi"/>
      <w:color w:val="004689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3C07"/>
    <w:rPr>
      <w:rFonts w:eastAsiaTheme="majorEastAsia" w:cstheme="majorBidi"/>
      <w:i/>
      <w:iCs/>
      <w:color w:val="004689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3C07"/>
    <w:rPr>
      <w:rFonts w:eastAsiaTheme="majorEastAsia" w:cstheme="majorBidi"/>
      <w:color w:val="004689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3C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3C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3C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3C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547A"/>
    <w:pPr>
      <w:spacing w:after="80"/>
      <w:contextualSpacing/>
    </w:pPr>
    <w:rPr>
      <w:rFonts w:eastAsiaTheme="majorEastAsia" w:cstheme="majorBidi"/>
      <w:b/>
      <w:color w:val="005EB8"/>
      <w:spacing w:val="-10"/>
      <w:kern w:val="28"/>
      <w:sz w:val="72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1547A"/>
    <w:rPr>
      <w:rFonts w:ascii="Arial" w:eastAsiaTheme="majorEastAsia" w:hAnsi="Arial" w:cstheme="majorBidi"/>
      <w:b/>
      <w:color w:val="005EB8"/>
      <w:spacing w:val="-10"/>
      <w:kern w:val="28"/>
      <w:sz w:val="72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3C07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63C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3C07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63C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3C07"/>
    <w:pPr>
      <w:spacing w:after="160" w:line="278" w:lineRule="auto"/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63C07"/>
    <w:rPr>
      <w:i/>
      <w:iCs/>
      <w:color w:val="004689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3C07"/>
    <w:pPr>
      <w:pBdr>
        <w:top w:val="single" w:sz="4" w:space="10" w:color="004689" w:themeColor="accent1" w:themeShade="BF"/>
        <w:bottom w:val="single" w:sz="4" w:space="10" w:color="004689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04689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3C07"/>
    <w:rPr>
      <w:i/>
      <w:iCs/>
      <w:color w:val="004689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3C07"/>
    <w:rPr>
      <w:b/>
      <w:bCs/>
      <w:smallCaps/>
      <w:color w:val="004689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63C07"/>
    <w:pPr>
      <w:tabs>
        <w:tab w:val="center" w:pos="4513"/>
        <w:tab w:val="right" w:pos="9026"/>
      </w:tabs>
    </w:pPr>
    <w:rPr>
      <w:kern w:val="2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263C07"/>
  </w:style>
  <w:style w:type="paragraph" w:styleId="Footer">
    <w:name w:val="footer"/>
    <w:basedOn w:val="Normal"/>
    <w:link w:val="FooterChar"/>
    <w:uiPriority w:val="99"/>
    <w:unhideWhenUsed/>
    <w:rsid w:val="00263C07"/>
    <w:pPr>
      <w:tabs>
        <w:tab w:val="center" w:pos="4513"/>
        <w:tab w:val="right" w:pos="9026"/>
      </w:tabs>
    </w:pPr>
    <w:rPr>
      <w:kern w:val="2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263C07"/>
  </w:style>
  <w:style w:type="paragraph" w:customStyle="1" w:styleId="HCT2030">
    <w:name w:val="HCT 2030"/>
    <w:basedOn w:val="Normal"/>
    <w:link w:val="HCT2030Char"/>
    <w:qFormat/>
    <w:rsid w:val="00263C07"/>
    <w:pPr>
      <w:spacing w:after="160" w:line="278" w:lineRule="auto"/>
    </w:pPr>
    <w:rPr>
      <w:kern w:val="2"/>
      <w14:ligatures w14:val="standardContextual"/>
    </w:rPr>
  </w:style>
  <w:style w:type="character" w:customStyle="1" w:styleId="HCT2030Char">
    <w:name w:val="HCT 2030 Char"/>
    <w:basedOn w:val="DefaultParagraphFont"/>
    <w:link w:val="HCT2030"/>
    <w:rsid w:val="00263C07"/>
    <w:rPr>
      <w:rFonts w:ascii="Arial" w:hAnsi="Arial"/>
    </w:rPr>
  </w:style>
  <w:style w:type="paragraph" w:styleId="NormalWeb">
    <w:name w:val="Normal (Web)"/>
    <w:basedOn w:val="Normal"/>
    <w:uiPriority w:val="99"/>
    <w:unhideWhenUsed/>
    <w:rsid w:val="00263C0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NoSpacing">
    <w:name w:val="No Spacing"/>
    <w:uiPriority w:val="1"/>
    <w:qFormat/>
    <w:rsid w:val="00E1547A"/>
    <w:pPr>
      <w:spacing w:after="0" w:line="240" w:lineRule="auto"/>
    </w:pPr>
  </w:style>
  <w:style w:type="paragraph" w:styleId="TOCHeading">
    <w:name w:val="TOC Heading"/>
    <w:basedOn w:val="Heading1"/>
    <w:next w:val="Normal"/>
    <w:uiPriority w:val="39"/>
    <w:unhideWhenUsed/>
    <w:qFormat/>
    <w:rsid w:val="00E1547A"/>
    <w:pPr>
      <w:spacing w:before="240" w:after="0" w:line="259" w:lineRule="auto"/>
      <w:outlineLvl w:val="9"/>
    </w:pPr>
    <w:rPr>
      <w:rFonts w:asciiTheme="majorHAnsi" w:hAnsiTheme="majorHAnsi"/>
      <w:color w:val="004689" w:themeColor="accent1" w:themeShade="BF"/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1547A"/>
    <w:pPr>
      <w:tabs>
        <w:tab w:val="right" w:leader="dot" w:pos="10456"/>
      </w:tabs>
      <w:spacing w:after="100" w:line="278" w:lineRule="auto"/>
    </w:pPr>
    <w:rPr>
      <w:rFonts w:cs="Arial"/>
      <w:noProof/>
      <w:kern w:val="2"/>
      <w14:ligatures w14:val="standardContextual"/>
    </w:rPr>
  </w:style>
  <w:style w:type="character" w:styleId="Hyperlink">
    <w:name w:val="Hyperlink"/>
    <w:basedOn w:val="DefaultParagraphFont"/>
    <w:uiPriority w:val="99"/>
    <w:unhideWhenUsed/>
    <w:rsid w:val="00E1547A"/>
    <w:rPr>
      <w:color w:val="003087" w:themeColor="hyperlink"/>
      <w:u w:val="single"/>
    </w:rPr>
  </w:style>
  <w:style w:type="character" w:styleId="BookTitle">
    <w:name w:val="Book Title"/>
    <w:basedOn w:val="DefaultParagraphFont"/>
    <w:uiPriority w:val="33"/>
    <w:qFormat/>
    <w:rsid w:val="00AF6339"/>
    <w:rPr>
      <w:rFonts w:ascii="Arial" w:hAnsi="Arial"/>
      <w:b/>
      <w:bCs/>
      <w:i w:val="0"/>
      <w:iCs/>
      <w:color w:val="005EB8"/>
      <w:spacing w:val="5"/>
      <w:sz w:val="56"/>
    </w:rPr>
  </w:style>
  <w:style w:type="paragraph" w:styleId="TOC2">
    <w:name w:val="toc 2"/>
    <w:basedOn w:val="Normal"/>
    <w:next w:val="Normal"/>
    <w:autoRedefine/>
    <w:uiPriority w:val="39"/>
    <w:unhideWhenUsed/>
    <w:rsid w:val="00AB17B2"/>
    <w:pPr>
      <w:spacing w:after="100"/>
      <w:ind w:left="240"/>
    </w:pPr>
  </w:style>
  <w:style w:type="character" w:styleId="UnresolvedMention">
    <w:name w:val="Unresolved Mention"/>
    <w:basedOn w:val="DefaultParagraphFont"/>
    <w:uiPriority w:val="99"/>
    <w:semiHidden/>
    <w:unhideWhenUsed/>
    <w:rsid w:val="00BA031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5690F"/>
    <w:rPr>
      <w:color w:val="7C285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6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8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1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1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9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6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sleepcouncil.org.uk/" TargetMode="External"/><Relationship Id="rId18" Type="http://schemas.openxmlformats.org/officeDocument/2006/relationships/hyperlink" Target="https://www.eric.org.uk/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healthforkids.co.uk/hertfordshire/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hct.nhs.uk/service-details/service/hertfordshire-and-east-anglia-community-and-school-age-immunisations-35/" TargetMode="External"/><Relationship Id="rId17" Type="http://schemas.openxmlformats.org/officeDocument/2006/relationships/image" Target="media/image2.png"/><Relationship Id="rId25" Type="http://schemas.openxmlformats.org/officeDocument/2006/relationships/hyperlink" Target="https://www.facebook.com/people/Hct-SchoolNursing/100063917285386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gbr01.safelinks.protection.outlook.com/?url=http%3A%2F%2Fow.ly%2FQn9G50KI17f&amp;data=05%7C02%7Cfaheem.shaffi%40nhs.net%7C4685cc7880c0468dddec08deb279e640%7C37c354b285b047f5b22207b48d774ee3%7C0%7C0%7C639144433783331318%7CUnknown%7CTWFpbGZsb3d8eyJFbXB0eU1hcGkiOnRydWUsIlYiOiIwLjAuMDAwMCIsIlAiOiJXaW4zMiIsIkFOIjoiTWFpbCIsIldUIjoyfQ%3D%3D%7C0%7C%7C%7C&amp;sdata=Fk803tyat%2FQIaYNP0jCbVCyNhOG9uB4F3nyIMMsgMsE%3D&amp;reserved=0" TargetMode="External"/><Relationship Id="rId20" Type="http://schemas.openxmlformats.org/officeDocument/2006/relationships/hyperlink" Target="https://www.hct.nhs.uk/service-details/service/school-nursing-56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x.com/hct_schoolnurse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nspcc.org.uk/advice-for-families/safety/activities-safety-kids/wellbeing-box/" TargetMode="External"/><Relationship Id="rId23" Type="http://schemas.openxmlformats.org/officeDocument/2006/relationships/hyperlink" Target="https://www.instagram.com/teenhealth.hct/" TargetMode="External"/><Relationship Id="rId28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hyperlink" Target="https://www.bbuk.org.uk/children-young-people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healthforkids.co.uk/" TargetMode="External"/><Relationship Id="rId22" Type="http://schemas.openxmlformats.org/officeDocument/2006/relationships/hyperlink" Target="https://www.instagram.com/hct_schoolnursing/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cibettaa\Documents\Custom%20Office%20Templates\HCT%202030%20PHN%20Newsletter%20template.dotx" TargetMode="External"/></Relationships>
</file>

<file path=word/theme/theme1.xml><?xml version="1.0" encoding="utf-8"?>
<a:theme xmlns:a="http://schemas.openxmlformats.org/drawingml/2006/main" name="Office Theme">
  <a:themeElements>
    <a:clrScheme name="HCT 2030">
      <a:dk1>
        <a:sysClr val="windowText" lastClr="000000"/>
      </a:dk1>
      <a:lt1>
        <a:sysClr val="window" lastClr="FFFFFF"/>
      </a:lt1>
      <a:dk2>
        <a:srgbClr val="003087"/>
      </a:dk2>
      <a:lt2>
        <a:srgbClr val="E8E8E8"/>
      </a:lt2>
      <a:accent1>
        <a:srgbClr val="005EB8"/>
      </a:accent1>
      <a:accent2>
        <a:srgbClr val="425563"/>
      </a:accent2>
      <a:accent3>
        <a:srgbClr val="009639"/>
      </a:accent3>
      <a:accent4>
        <a:srgbClr val="78BE20"/>
      </a:accent4>
      <a:accent5>
        <a:srgbClr val="41B6E6"/>
      </a:accent5>
      <a:accent6>
        <a:srgbClr val="330072"/>
      </a:accent6>
      <a:hlink>
        <a:srgbClr val="003087"/>
      </a:hlink>
      <a:folHlink>
        <a:srgbClr val="7C2855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</b:Sourc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e71606d-ff09-4e98-b23a-36fad2a3cef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A945208291AD40BE301CC47A9C7F63" ma:contentTypeVersion="9" ma:contentTypeDescription="Create a new document." ma:contentTypeScope="" ma:versionID="e93500f3b5d65c8b564c08b3ea8c2ff5">
  <xsd:schema xmlns:xsd="http://www.w3.org/2001/XMLSchema" xmlns:xs="http://www.w3.org/2001/XMLSchema" xmlns:p="http://schemas.microsoft.com/office/2006/metadata/properties" xmlns:ns3="ce71606d-ff09-4e98-b23a-36fad2a3cefc" targetNamespace="http://schemas.microsoft.com/office/2006/metadata/properties" ma:root="true" ma:fieldsID="99d1304051a2d704a516a773c1578bda" ns3:_="">
    <xsd:import namespace="ce71606d-ff09-4e98-b23a-36fad2a3cef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71606d-ff09-4e98-b23a-36fad2a3cef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D624D6-DD1B-406E-B841-F98CC4413B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D7FED5E-8731-45D6-9DE1-B33B29D10D3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4755926-80C6-4B55-869D-E97801459787}">
  <ds:schemaRefs>
    <ds:schemaRef ds:uri="http://schemas.microsoft.com/office/2006/metadata/properties"/>
    <ds:schemaRef ds:uri="http://schemas.microsoft.com/office/infopath/2007/PartnerControls"/>
    <ds:schemaRef ds:uri="ce71606d-ff09-4e98-b23a-36fad2a3cefc"/>
  </ds:schemaRefs>
</ds:datastoreItem>
</file>

<file path=customXml/itemProps4.xml><?xml version="1.0" encoding="utf-8"?>
<ds:datastoreItem xmlns:ds="http://schemas.openxmlformats.org/officeDocument/2006/customXml" ds:itemID="{92075773-F1FC-41EE-A0FF-4138B4F3A9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71606d-ff09-4e98-b23a-36fad2a3ce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37c354b2-85b0-47f5-b222-07b48d774ee3}" enabled="0" method="" siteId="{37c354b2-85b0-47f5-b222-07b48d774ee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HCT 2030 PHN Newsletter template</Template>
  <TotalTime>1</TotalTime>
  <Pages>3</Pages>
  <Words>785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NHS HBLICT</Company>
  <LinksUpToDate>false</LinksUpToDate>
  <CharactersWithSpaces>5250</CharactersWithSpaces>
  <SharedDoc>false</SharedDoc>
  <HLinks>
    <vt:vector size="120" baseType="variant">
      <vt:variant>
        <vt:i4>6357032</vt:i4>
      </vt:variant>
      <vt:variant>
        <vt:i4>81</vt:i4>
      </vt:variant>
      <vt:variant>
        <vt:i4>0</vt:i4>
      </vt:variant>
      <vt:variant>
        <vt:i4>5</vt:i4>
      </vt:variant>
      <vt:variant>
        <vt:lpwstr>https://www.facebook.com/people/Hct-SchoolNursing/100063917285386/</vt:lpwstr>
      </vt:variant>
      <vt:variant>
        <vt:lpwstr/>
      </vt:variant>
      <vt:variant>
        <vt:i4>2424898</vt:i4>
      </vt:variant>
      <vt:variant>
        <vt:i4>78</vt:i4>
      </vt:variant>
      <vt:variant>
        <vt:i4>0</vt:i4>
      </vt:variant>
      <vt:variant>
        <vt:i4>5</vt:i4>
      </vt:variant>
      <vt:variant>
        <vt:lpwstr>https://x.com/hct_schoolnurse</vt:lpwstr>
      </vt:variant>
      <vt:variant>
        <vt:lpwstr/>
      </vt:variant>
      <vt:variant>
        <vt:i4>4980747</vt:i4>
      </vt:variant>
      <vt:variant>
        <vt:i4>75</vt:i4>
      </vt:variant>
      <vt:variant>
        <vt:i4>0</vt:i4>
      </vt:variant>
      <vt:variant>
        <vt:i4>5</vt:i4>
      </vt:variant>
      <vt:variant>
        <vt:lpwstr>https://www.instagram.com/teenhealth.hct/</vt:lpwstr>
      </vt:variant>
      <vt:variant>
        <vt:lpwstr/>
      </vt:variant>
      <vt:variant>
        <vt:i4>2162768</vt:i4>
      </vt:variant>
      <vt:variant>
        <vt:i4>72</vt:i4>
      </vt:variant>
      <vt:variant>
        <vt:i4>0</vt:i4>
      </vt:variant>
      <vt:variant>
        <vt:i4>5</vt:i4>
      </vt:variant>
      <vt:variant>
        <vt:lpwstr>https://www.instagram.com/hct_schoolnursing/</vt:lpwstr>
      </vt:variant>
      <vt:variant>
        <vt:lpwstr/>
      </vt:variant>
      <vt:variant>
        <vt:i4>8192100</vt:i4>
      </vt:variant>
      <vt:variant>
        <vt:i4>69</vt:i4>
      </vt:variant>
      <vt:variant>
        <vt:i4>0</vt:i4>
      </vt:variant>
      <vt:variant>
        <vt:i4>5</vt:i4>
      </vt:variant>
      <vt:variant>
        <vt:lpwstr>https://www.healthforkids.co.uk/hertfordshire/</vt:lpwstr>
      </vt:variant>
      <vt:variant>
        <vt:lpwstr/>
      </vt:variant>
      <vt:variant>
        <vt:i4>524313</vt:i4>
      </vt:variant>
      <vt:variant>
        <vt:i4>66</vt:i4>
      </vt:variant>
      <vt:variant>
        <vt:i4>0</vt:i4>
      </vt:variant>
      <vt:variant>
        <vt:i4>5</vt:i4>
      </vt:variant>
      <vt:variant>
        <vt:lpwstr>https://www.hct.nhs.uk/service-details/service/school-nursing-56</vt:lpwstr>
      </vt:variant>
      <vt:variant>
        <vt:lpwstr/>
      </vt:variant>
      <vt:variant>
        <vt:i4>3932212</vt:i4>
      </vt:variant>
      <vt:variant>
        <vt:i4>63</vt:i4>
      </vt:variant>
      <vt:variant>
        <vt:i4>0</vt:i4>
      </vt:variant>
      <vt:variant>
        <vt:i4>5</vt:i4>
      </vt:variant>
      <vt:variant>
        <vt:lpwstr>https://www.bbuk.org.uk/children-young-people/</vt:lpwstr>
      </vt:variant>
      <vt:variant>
        <vt:lpwstr/>
      </vt:variant>
      <vt:variant>
        <vt:i4>720981</vt:i4>
      </vt:variant>
      <vt:variant>
        <vt:i4>60</vt:i4>
      </vt:variant>
      <vt:variant>
        <vt:i4>0</vt:i4>
      </vt:variant>
      <vt:variant>
        <vt:i4>5</vt:i4>
      </vt:variant>
      <vt:variant>
        <vt:lpwstr>https://www.eric.org.uk/</vt:lpwstr>
      </vt:variant>
      <vt:variant>
        <vt:lpwstr/>
      </vt:variant>
      <vt:variant>
        <vt:i4>2424888</vt:i4>
      </vt:variant>
      <vt:variant>
        <vt:i4>57</vt:i4>
      </vt:variant>
      <vt:variant>
        <vt:i4>0</vt:i4>
      </vt:variant>
      <vt:variant>
        <vt:i4>5</vt:i4>
      </vt:variant>
      <vt:variant>
        <vt:lpwstr>https://gbr01.safelinks.protection.outlook.com/?url=http%3A%2F%2Fow.ly%2FQn9G50KI17f&amp;data=05%7C02%7Cfaheem.shaffi%40nhs.net%7C4685cc7880c0468dddec08deb279e640%7C37c354b285b047f5b22207b48d774ee3%7C0%7C0%7C639144433783331318%7CUnknown%7CTWFpbGZsb3d8eyJFbXB0eU1hcGkiOnRydWUsIlYiOiIwLjAuMDAwMCIsIlAiOiJXaW4zMiIsIkFOIjoiTWFpbCIsIldUIjoyfQ%3D%3D%7C0%7C%7C%7C&amp;sdata=Fk803tyat%2FQIaYNP0jCbVCyNhOG9uB4F3nyIMMsgMsE%3D&amp;reserved=0</vt:lpwstr>
      </vt:variant>
      <vt:variant>
        <vt:lpwstr/>
      </vt:variant>
      <vt:variant>
        <vt:i4>4456449</vt:i4>
      </vt:variant>
      <vt:variant>
        <vt:i4>54</vt:i4>
      </vt:variant>
      <vt:variant>
        <vt:i4>0</vt:i4>
      </vt:variant>
      <vt:variant>
        <vt:i4>5</vt:i4>
      </vt:variant>
      <vt:variant>
        <vt:lpwstr>https://www.nspcc.org.uk/advice-for-families/safety/activities-safety-kids/wellbeing-box/</vt:lpwstr>
      </vt:variant>
      <vt:variant>
        <vt:lpwstr/>
      </vt:variant>
      <vt:variant>
        <vt:i4>5373973</vt:i4>
      </vt:variant>
      <vt:variant>
        <vt:i4>51</vt:i4>
      </vt:variant>
      <vt:variant>
        <vt:i4>0</vt:i4>
      </vt:variant>
      <vt:variant>
        <vt:i4>5</vt:i4>
      </vt:variant>
      <vt:variant>
        <vt:lpwstr>https://www.healthforkids.co.uk/</vt:lpwstr>
      </vt:variant>
      <vt:variant>
        <vt:lpwstr/>
      </vt:variant>
      <vt:variant>
        <vt:i4>5439575</vt:i4>
      </vt:variant>
      <vt:variant>
        <vt:i4>48</vt:i4>
      </vt:variant>
      <vt:variant>
        <vt:i4>0</vt:i4>
      </vt:variant>
      <vt:variant>
        <vt:i4>5</vt:i4>
      </vt:variant>
      <vt:variant>
        <vt:lpwstr>https://sleepcouncil.org.uk/</vt:lpwstr>
      </vt:variant>
      <vt:variant>
        <vt:lpwstr/>
      </vt:variant>
      <vt:variant>
        <vt:i4>8126519</vt:i4>
      </vt:variant>
      <vt:variant>
        <vt:i4>45</vt:i4>
      </vt:variant>
      <vt:variant>
        <vt:i4>0</vt:i4>
      </vt:variant>
      <vt:variant>
        <vt:i4>5</vt:i4>
      </vt:variant>
      <vt:variant>
        <vt:lpwstr>https://www.hct.nhs.uk/service-details/service/hertfordshire-and-east-anglia-community-and-school-age-immunisations-35/</vt:lpwstr>
      </vt:variant>
      <vt:variant>
        <vt:lpwstr/>
      </vt:variant>
      <vt:variant>
        <vt:i4>1245243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_Toc231391154</vt:lpwstr>
      </vt:variant>
      <vt:variant>
        <vt:i4>1245243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_Toc231391153</vt:lpwstr>
      </vt:variant>
      <vt:variant>
        <vt:i4>1245243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_Toc231391152</vt:lpwstr>
      </vt:variant>
      <vt:variant>
        <vt:i4>1245243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_Toc231391151</vt:lpwstr>
      </vt:variant>
      <vt:variant>
        <vt:i4>1245243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_Toc231391150</vt:lpwstr>
      </vt:variant>
      <vt:variant>
        <vt:i4>1179707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_Toc231391149</vt:lpwstr>
      </vt:variant>
      <vt:variant>
        <vt:i4>1179707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_Toc231391148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Scibetta April - Hertfordshire Community NHS Trust</dc:creator>
  <cp:keywords/>
  <dc:description/>
  <cp:lastModifiedBy>MCCABE, Sue (HERTFORDSHIRE COMMUNITY NHS TRUST)</cp:lastModifiedBy>
  <cp:revision>2</cp:revision>
  <cp:lastPrinted>2026-03-10T20:04:00Z</cp:lastPrinted>
  <dcterms:created xsi:type="dcterms:W3CDTF">2026-06-10T09:37:00Z</dcterms:created>
  <dcterms:modified xsi:type="dcterms:W3CDTF">2026-06-10T09:37:00Z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0x01010080A945208291AD40BE301CC47A9C7F63</vt:lpwstr>
  </property>
</Properties>
</file>